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8BE23" w14:textId="77777777" w:rsidR="00C71411" w:rsidRPr="000D7BA1" w:rsidRDefault="00E928D9" w:rsidP="00ED0F5F">
      <w:pPr>
        <w:spacing w:before="100" w:beforeAutospacing="1" w:after="100" w:afterAutospacing="1" w:line="240" w:lineRule="auto"/>
        <w:rPr>
          <w:rFonts w:ascii="Arial" w:eastAsia="Times New Roman" w:hAnsi="Arial" w:cs="Arial"/>
          <w:b/>
          <w:lang w:val="en-NZ"/>
        </w:rPr>
      </w:pPr>
      <w:r w:rsidRPr="000D7BA1">
        <w:rPr>
          <w:rFonts w:ascii="Arial" w:eastAsia="Times New Roman" w:hAnsi="Arial" w:cs="Arial"/>
          <w:b/>
          <w:lang w:val="en-NZ"/>
        </w:rPr>
        <w:t>Curriculum and Pastoral Needs Analysis (CAPNA)</w:t>
      </w:r>
    </w:p>
    <w:p w14:paraId="70533D80" w14:textId="20BE4480" w:rsidR="005762AF" w:rsidRDefault="00E928D9" w:rsidP="00ED0F5F">
      <w:pPr>
        <w:spacing w:before="100" w:beforeAutospacing="1" w:after="100" w:afterAutospacing="1" w:line="240" w:lineRule="auto"/>
        <w:rPr>
          <w:rFonts w:ascii="Arial" w:eastAsia="Times New Roman" w:hAnsi="Arial" w:cs="Arial"/>
          <w:lang w:val="en-NZ"/>
        </w:rPr>
      </w:pPr>
      <w:r w:rsidRPr="000D7BA1">
        <w:rPr>
          <w:rFonts w:ascii="Arial" w:eastAsia="Times New Roman" w:hAnsi="Arial" w:cs="Arial"/>
          <w:lang w:val="en-NZ"/>
        </w:rPr>
        <w:t xml:space="preserve">Where a secondary or area school has to reduce teaching staff due to a lowered teaching entitlement, a CAPNA needs to occur. A CAPNA is a curriculum and pastoral needs analysis used to assess the teaching needs of the school. The process should be led by the principal and includes someone from the senior leadership team with timetabling experience. </w:t>
      </w:r>
    </w:p>
    <w:p w14:paraId="09231B8F" w14:textId="72638E33" w:rsidR="00E928D9" w:rsidRPr="000D7BA1" w:rsidRDefault="00E928D9" w:rsidP="00ED0F5F">
      <w:pPr>
        <w:spacing w:before="100" w:beforeAutospacing="1" w:after="100" w:afterAutospacing="1" w:line="240" w:lineRule="auto"/>
        <w:rPr>
          <w:rFonts w:ascii="Arial" w:eastAsia="Times New Roman" w:hAnsi="Arial" w:cs="Arial"/>
          <w:lang w:val="en-NZ"/>
        </w:rPr>
      </w:pPr>
      <w:r w:rsidRPr="000D7BA1">
        <w:rPr>
          <w:rFonts w:ascii="Arial" w:eastAsia="Times New Roman" w:hAnsi="Arial" w:cs="Arial"/>
          <w:lang w:val="en-NZ"/>
        </w:rPr>
        <w:t xml:space="preserve">The board </w:t>
      </w:r>
      <w:r w:rsidR="00C85BD3" w:rsidRPr="000D7BA1">
        <w:rPr>
          <w:rFonts w:ascii="Arial" w:eastAsia="Times New Roman" w:hAnsi="Arial" w:cs="Arial"/>
          <w:lang w:val="en-NZ"/>
        </w:rPr>
        <w:t>is</w:t>
      </w:r>
      <w:r w:rsidRPr="000D7BA1">
        <w:rPr>
          <w:rFonts w:ascii="Arial" w:eastAsia="Times New Roman" w:hAnsi="Arial" w:cs="Arial"/>
          <w:lang w:val="en-NZ"/>
        </w:rPr>
        <w:t xml:space="preserve"> responsible for the final decision. If the sc</w:t>
      </w:r>
      <w:r w:rsidR="004B72F2" w:rsidRPr="000D7BA1">
        <w:rPr>
          <w:rFonts w:ascii="Arial" w:eastAsia="Times New Roman" w:hAnsi="Arial" w:cs="Arial"/>
          <w:lang w:val="en-NZ"/>
        </w:rPr>
        <w:t xml:space="preserve">hool believes the staffing entitlement notice is not accurate </w:t>
      </w:r>
      <w:r w:rsidR="00F76AA2" w:rsidRPr="000D7BA1">
        <w:rPr>
          <w:rFonts w:ascii="Arial" w:eastAsia="Times New Roman" w:hAnsi="Arial" w:cs="Arial"/>
          <w:lang w:val="en-NZ"/>
        </w:rPr>
        <w:t xml:space="preserve">and/or there is a sound business case or grounds in order to maintain delivery of core </w:t>
      </w:r>
      <w:r w:rsidR="004579C8" w:rsidRPr="000D7BA1">
        <w:rPr>
          <w:rFonts w:ascii="Arial" w:eastAsia="Times New Roman" w:hAnsi="Arial" w:cs="Arial"/>
          <w:lang w:val="en-NZ"/>
        </w:rPr>
        <w:t>curriculum, there</w:t>
      </w:r>
      <w:r w:rsidR="00F76AA2" w:rsidRPr="000D7BA1">
        <w:rPr>
          <w:rFonts w:ascii="Arial" w:eastAsia="Times New Roman" w:hAnsi="Arial" w:cs="Arial"/>
          <w:lang w:val="en-NZ"/>
        </w:rPr>
        <w:t xml:space="preserve"> is</w:t>
      </w:r>
      <w:r w:rsidR="004B72F2" w:rsidRPr="000D7BA1">
        <w:rPr>
          <w:rFonts w:ascii="Arial" w:eastAsia="Times New Roman" w:hAnsi="Arial" w:cs="Arial"/>
          <w:lang w:val="en-NZ"/>
        </w:rPr>
        <w:t xml:space="preserve"> the right of re</w:t>
      </w:r>
      <w:r w:rsidR="00F76AA2" w:rsidRPr="000D7BA1">
        <w:rPr>
          <w:rFonts w:ascii="Arial" w:eastAsia="Times New Roman" w:hAnsi="Arial" w:cs="Arial"/>
          <w:lang w:val="en-NZ"/>
        </w:rPr>
        <w:t>view through the Resourcing Unit of the Ministry of Education</w:t>
      </w:r>
      <w:r w:rsidR="004B72F2" w:rsidRPr="000D7BA1">
        <w:rPr>
          <w:rFonts w:ascii="Arial" w:eastAsia="Times New Roman" w:hAnsi="Arial" w:cs="Arial"/>
          <w:lang w:val="en-NZ"/>
        </w:rPr>
        <w:t>.</w:t>
      </w:r>
    </w:p>
    <w:p w14:paraId="22E5046F" w14:textId="77777777" w:rsidR="004B72F2" w:rsidRPr="000D7BA1" w:rsidRDefault="004B72F2" w:rsidP="00ED0F5F">
      <w:pPr>
        <w:spacing w:before="100" w:beforeAutospacing="1" w:after="100" w:afterAutospacing="1" w:line="240" w:lineRule="auto"/>
        <w:rPr>
          <w:rFonts w:ascii="Arial" w:eastAsia="Times New Roman" w:hAnsi="Arial" w:cs="Arial"/>
          <w:lang w:val="en-NZ"/>
        </w:rPr>
      </w:pPr>
      <w:r w:rsidRPr="000D7BA1">
        <w:rPr>
          <w:rFonts w:ascii="Arial" w:eastAsia="Times New Roman" w:hAnsi="Arial" w:cs="Arial"/>
          <w:lang w:val="en-NZ"/>
        </w:rPr>
        <w:t>For help with CAPNA seek advice from NZSTA and involve the PPTA CAPNA specialists from the beginning of the process.</w:t>
      </w:r>
    </w:p>
    <w:p w14:paraId="46E7D4BD" w14:textId="77777777" w:rsidR="004B72F2" w:rsidRPr="000D7BA1" w:rsidRDefault="004B72F2" w:rsidP="00ED0F5F">
      <w:pPr>
        <w:spacing w:before="100" w:beforeAutospacing="1" w:after="100" w:afterAutospacing="1" w:line="240" w:lineRule="auto"/>
        <w:rPr>
          <w:rFonts w:ascii="Arial" w:eastAsia="Times New Roman" w:hAnsi="Arial" w:cs="Arial"/>
          <w:lang w:val="en-NZ"/>
        </w:rPr>
      </w:pPr>
      <w:r w:rsidRPr="000D7BA1">
        <w:rPr>
          <w:rFonts w:ascii="Arial" w:hAnsi="Arial" w:cs="Arial"/>
          <w:noProof/>
          <w:lang w:val="en-NZ"/>
        </w:rPr>
        <w:drawing>
          <wp:anchor distT="0" distB="0" distL="114300" distR="114300" simplePos="0" relativeHeight="251652096" behindDoc="1" locked="0" layoutInCell="1" allowOverlap="1" wp14:anchorId="63AA6282" wp14:editId="1A9209F8">
            <wp:simplePos x="0" y="0"/>
            <wp:positionH relativeFrom="column">
              <wp:posOffset>0</wp:posOffset>
            </wp:positionH>
            <wp:positionV relativeFrom="paragraph">
              <wp:posOffset>547370</wp:posOffset>
            </wp:positionV>
            <wp:extent cx="5864860" cy="2400300"/>
            <wp:effectExtent l="0" t="0" r="2540" b="0"/>
            <wp:wrapTight wrapText="bothSides">
              <wp:wrapPolygon edited="0">
                <wp:start x="0" y="0"/>
                <wp:lineTo x="0" y="21429"/>
                <wp:lineTo x="21539" y="21429"/>
                <wp:lineTo x="21539" y="0"/>
                <wp:lineTo x="0" y="0"/>
              </wp:wrapPolygon>
            </wp:wrapTight>
            <wp:docPr id="2" name="Picture 2" descr="https://education.govt.nz/assets/Images/School/Running-a-school/Provisional-staffing-entitlement-not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cation.govt.nz/assets/Images/School/Running-a-school/Provisional-staffing-entitlement-notic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4860" cy="2400300"/>
                    </a:xfrm>
                    <a:prstGeom prst="rect">
                      <a:avLst/>
                    </a:prstGeom>
                    <a:noFill/>
                    <a:ln>
                      <a:noFill/>
                    </a:ln>
                  </pic:spPr>
                </pic:pic>
              </a:graphicData>
            </a:graphic>
          </wp:anchor>
        </w:drawing>
      </w:r>
      <w:r w:rsidRPr="000D7BA1">
        <w:rPr>
          <w:rFonts w:ascii="Arial" w:eastAsia="Times New Roman" w:hAnsi="Arial" w:cs="Arial"/>
          <w:lang w:val="en-NZ"/>
        </w:rPr>
        <w:t>The</w:t>
      </w:r>
      <w:r w:rsidRPr="000D7BA1">
        <w:rPr>
          <w:rFonts w:ascii="Arial" w:eastAsia="Times New Roman" w:hAnsi="Arial" w:cs="Arial"/>
          <w:b/>
          <w:bCs/>
          <w:lang w:val="en-NZ"/>
        </w:rPr>
        <w:t xml:space="preserve"> example</w:t>
      </w:r>
      <w:r w:rsidRPr="000D7BA1">
        <w:rPr>
          <w:rFonts w:ascii="Arial" w:eastAsia="Times New Roman" w:hAnsi="Arial" w:cs="Arial"/>
          <w:lang w:val="en-NZ"/>
        </w:rPr>
        <w:t xml:space="preserve"> below is from the Ministry of Education website and shows a reduction of 2.5 FTTE (full time teaching equivalents), 8 units and 4 MMA.</w:t>
      </w:r>
      <w:r w:rsidR="00BC7505" w:rsidRPr="000D7BA1">
        <w:rPr>
          <w:rFonts w:ascii="Arial" w:eastAsia="Times New Roman" w:hAnsi="Arial" w:cs="Arial"/>
          <w:lang w:val="en-NZ"/>
        </w:rPr>
        <w:t xml:space="preserve"> </w:t>
      </w:r>
    </w:p>
    <w:p w14:paraId="46D93C43" w14:textId="77777777" w:rsidR="004B72F2" w:rsidRPr="000D7BA1" w:rsidRDefault="004B72F2" w:rsidP="00ED0F5F">
      <w:pPr>
        <w:spacing w:before="100" w:beforeAutospacing="1" w:after="100" w:afterAutospacing="1" w:line="240" w:lineRule="auto"/>
        <w:rPr>
          <w:rFonts w:ascii="Arial" w:eastAsia="Times New Roman" w:hAnsi="Arial" w:cs="Arial"/>
          <w:lang w:val="en-NZ"/>
        </w:rPr>
      </w:pPr>
    </w:p>
    <w:p w14:paraId="16E9BBDF" w14:textId="77777777" w:rsidR="004B72F2" w:rsidRPr="000D7BA1" w:rsidRDefault="004B72F2" w:rsidP="00ED0F5F">
      <w:pPr>
        <w:spacing w:before="100" w:beforeAutospacing="1" w:after="100" w:afterAutospacing="1" w:line="240" w:lineRule="auto"/>
        <w:rPr>
          <w:rFonts w:ascii="Arial" w:eastAsia="Times New Roman" w:hAnsi="Arial" w:cs="Arial"/>
          <w:lang w:val="en-NZ"/>
        </w:rPr>
      </w:pPr>
    </w:p>
    <w:p w14:paraId="1FD91236" w14:textId="77777777" w:rsidR="004B72F2" w:rsidRPr="000D7BA1" w:rsidRDefault="004B72F2" w:rsidP="00ED0F5F">
      <w:pPr>
        <w:spacing w:before="100" w:beforeAutospacing="1" w:after="100" w:afterAutospacing="1" w:line="240" w:lineRule="auto"/>
        <w:rPr>
          <w:rFonts w:ascii="Arial" w:eastAsia="Times New Roman" w:hAnsi="Arial" w:cs="Arial"/>
          <w:lang w:val="en-NZ"/>
        </w:rPr>
      </w:pPr>
    </w:p>
    <w:p w14:paraId="659C5DEF" w14:textId="77777777" w:rsidR="004B72F2" w:rsidRPr="000D7BA1" w:rsidRDefault="004B72F2" w:rsidP="00ED0F5F">
      <w:pPr>
        <w:spacing w:before="100" w:beforeAutospacing="1" w:after="100" w:afterAutospacing="1" w:line="240" w:lineRule="auto"/>
        <w:rPr>
          <w:rFonts w:ascii="Arial" w:eastAsia="Times New Roman" w:hAnsi="Arial" w:cs="Arial"/>
          <w:lang w:val="en-NZ"/>
        </w:rPr>
      </w:pPr>
    </w:p>
    <w:p w14:paraId="3ACC7C21" w14:textId="77777777" w:rsidR="004B72F2" w:rsidRPr="000D7BA1" w:rsidRDefault="004B72F2" w:rsidP="00ED0F5F">
      <w:pPr>
        <w:spacing w:before="100" w:beforeAutospacing="1" w:after="100" w:afterAutospacing="1" w:line="240" w:lineRule="auto"/>
        <w:rPr>
          <w:rFonts w:ascii="Arial" w:eastAsia="Times New Roman" w:hAnsi="Arial" w:cs="Arial"/>
          <w:lang w:val="en-NZ"/>
        </w:rPr>
      </w:pPr>
    </w:p>
    <w:p w14:paraId="51C2E3D1" w14:textId="77777777" w:rsidR="004B72F2" w:rsidRPr="000D7BA1" w:rsidRDefault="004B72F2" w:rsidP="00ED0F5F">
      <w:pPr>
        <w:spacing w:before="100" w:beforeAutospacing="1" w:after="100" w:afterAutospacing="1" w:line="240" w:lineRule="auto"/>
        <w:rPr>
          <w:rFonts w:ascii="Arial" w:eastAsia="Times New Roman" w:hAnsi="Arial" w:cs="Arial"/>
          <w:lang w:val="en-NZ"/>
        </w:rPr>
      </w:pPr>
    </w:p>
    <w:p w14:paraId="3CAA9CFF" w14:textId="77777777" w:rsidR="004B72F2" w:rsidRPr="000D7BA1" w:rsidRDefault="004B72F2" w:rsidP="00ED0F5F">
      <w:pPr>
        <w:spacing w:before="100" w:beforeAutospacing="1" w:after="100" w:afterAutospacing="1" w:line="240" w:lineRule="auto"/>
        <w:rPr>
          <w:rFonts w:ascii="Arial" w:eastAsia="Times New Roman" w:hAnsi="Arial" w:cs="Arial"/>
          <w:lang w:val="en-NZ"/>
        </w:rPr>
      </w:pPr>
    </w:p>
    <w:p w14:paraId="7855B4D4" w14:textId="77777777" w:rsidR="004B72F2" w:rsidRPr="000D7BA1" w:rsidRDefault="004B72F2" w:rsidP="004B72F2">
      <w:pPr>
        <w:spacing w:after="0" w:line="240" w:lineRule="auto"/>
        <w:rPr>
          <w:rFonts w:ascii="Arial" w:eastAsia="Times New Roman" w:hAnsi="Arial" w:cs="Arial"/>
          <w:lang w:val="en-NZ"/>
        </w:rPr>
      </w:pPr>
    </w:p>
    <w:p w14:paraId="0B073330" w14:textId="77777777" w:rsidR="00F76AA2" w:rsidRPr="000D7BA1" w:rsidRDefault="00F76AA2" w:rsidP="004B72F2">
      <w:pPr>
        <w:spacing w:after="0" w:line="240" w:lineRule="auto"/>
        <w:rPr>
          <w:rFonts w:ascii="Arial" w:eastAsia="Times New Roman" w:hAnsi="Arial" w:cs="Arial"/>
          <w:lang w:val="en-NZ"/>
        </w:rPr>
      </w:pPr>
    </w:p>
    <w:p w14:paraId="2E4369D1" w14:textId="77777777" w:rsidR="00E928D9" w:rsidRPr="000D7BA1" w:rsidRDefault="00351332" w:rsidP="004B72F2">
      <w:pPr>
        <w:spacing w:after="0" w:line="240" w:lineRule="auto"/>
        <w:rPr>
          <w:rFonts w:ascii="Arial" w:eastAsia="Times New Roman" w:hAnsi="Arial" w:cs="Arial"/>
          <w:lang w:val="en-NZ"/>
        </w:rPr>
      </w:pPr>
      <w:r w:rsidRPr="000D7BA1">
        <w:rPr>
          <w:rFonts w:ascii="Arial" w:eastAsia="Times New Roman" w:hAnsi="Arial" w:cs="Arial"/>
          <w:lang w:val="en-NZ"/>
        </w:rPr>
        <w:t>Example of calculations</w:t>
      </w:r>
    </w:p>
    <w:p w14:paraId="6B3F454C" w14:textId="77777777" w:rsidR="00F76AA2" w:rsidRPr="000D7BA1" w:rsidRDefault="00F76AA2" w:rsidP="004B72F2">
      <w:pPr>
        <w:spacing w:after="0" w:line="240" w:lineRule="auto"/>
        <w:rPr>
          <w:rFonts w:ascii="Arial" w:eastAsia="Times New Roman" w:hAnsi="Arial" w:cs="Arial"/>
          <w:lang w:val="en-NZ"/>
        </w:rPr>
      </w:pPr>
    </w:p>
    <w:tbl>
      <w:tblPr>
        <w:tblStyle w:val="TableGrid"/>
        <w:tblW w:w="0" w:type="auto"/>
        <w:tblLook w:val="04A0" w:firstRow="1" w:lastRow="0" w:firstColumn="1" w:lastColumn="0" w:noHBand="0" w:noVBand="1"/>
      </w:tblPr>
      <w:tblGrid>
        <w:gridCol w:w="1501"/>
        <w:gridCol w:w="2142"/>
        <w:gridCol w:w="934"/>
        <w:gridCol w:w="2570"/>
        <w:gridCol w:w="2488"/>
      </w:tblGrid>
      <w:tr w:rsidR="00E928D9" w:rsidRPr="000D7BA1" w14:paraId="6C035ACD" w14:textId="77777777" w:rsidTr="00E928D9">
        <w:tc>
          <w:tcPr>
            <w:tcW w:w="1216" w:type="dxa"/>
          </w:tcPr>
          <w:p w14:paraId="755274A9" w14:textId="77777777" w:rsidR="00E928D9" w:rsidRPr="000D7BA1" w:rsidRDefault="00E928D9" w:rsidP="00E928D9">
            <w:pPr>
              <w:spacing w:before="100" w:beforeAutospacing="1" w:after="100" w:afterAutospacing="1"/>
              <w:rPr>
                <w:rFonts w:ascii="Arial" w:eastAsia="Times New Roman" w:hAnsi="Arial" w:cs="Arial"/>
                <w:b/>
                <w:lang w:val="en-NZ"/>
              </w:rPr>
            </w:pPr>
          </w:p>
        </w:tc>
        <w:tc>
          <w:tcPr>
            <w:tcW w:w="2142" w:type="dxa"/>
          </w:tcPr>
          <w:p w14:paraId="77526191" w14:textId="77777777" w:rsidR="00E928D9" w:rsidRPr="000D7BA1" w:rsidRDefault="00BC7505" w:rsidP="00351332">
            <w:pPr>
              <w:spacing w:before="100" w:beforeAutospacing="1" w:after="100" w:afterAutospacing="1"/>
              <w:jc w:val="center"/>
              <w:rPr>
                <w:rFonts w:ascii="Arial" w:eastAsia="Times New Roman" w:hAnsi="Arial" w:cs="Arial"/>
                <w:b/>
                <w:lang w:val="en-NZ"/>
              </w:rPr>
            </w:pPr>
            <w:r w:rsidRPr="000D7BA1">
              <w:rPr>
                <w:rFonts w:ascii="Arial" w:eastAsia="Times New Roman" w:hAnsi="Arial" w:cs="Arial"/>
                <w:b/>
                <w:lang w:val="en-NZ"/>
              </w:rPr>
              <w:t>2022</w:t>
            </w:r>
            <w:r w:rsidR="00E928D9" w:rsidRPr="000D7BA1">
              <w:rPr>
                <w:rFonts w:ascii="Arial" w:eastAsia="Times New Roman" w:hAnsi="Arial" w:cs="Arial"/>
                <w:b/>
                <w:lang w:val="en-NZ"/>
              </w:rPr>
              <w:t xml:space="preserve"> Staffing Entitlement</w:t>
            </w:r>
          </w:p>
        </w:tc>
        <w:tc>
          <w:tcPr>
            <w:tcW w:w="934" w:type="dxa"/>
          </w:tcPr>
          <w:p w14:paraId="2E75E05A" w14:textId="77777777" w:rsidR="00E928D9" w:rsidRPr="000D7BA1" w:rsidRDefault="00E928D9" w:rsidP="00351332">
            <w:pPr>
              <w:spacing w:before="100" w:beforeAutospacing="1" w:after="100" w:afterAutospacing="1"/>
              <w:jc w:val="center"/>
              <w:rPr>
                <w:rFonts w:ascii="Arial" w:eastAsia="Times New Roman" w:hAnsi="Arial" w:cs="Arial"/>
                <w:b/>
                <w:lang w:val="en-NZ"/>
              </w:rPr>
            </w:pPr>
            <w:r w:rsidRPr="000D7BA1">
              <w:rPr>
                <w:rFonts w:ascii="Arial" w:eastAsia="Times New Roman" w:hAnsi="Arial" w:cs="Arial"/>
                <w:b/>
                <w:lang w:val="en-NZ"/>
              </w:rPr>
              <w:t>Minus</w:t>
            </w:r>
          </w:p>
        </w:tc>
        <w:tc>
          <w:tcPr>
            <w:tcW w:w="2570" w:type="dxa"/>
          </w:tcPr>
          <w:p w14:paraId="7B2CAD17" w14:textId="77777777" w:rsidR="00E928D9" w:rsidRPr="000D7BA1" w:rsidRDefault="00E928D9" w:rsidP="00351332">
            <w:pPr>
              <w:jc w:val="center"/>
              <w:rPr>
                <w:rFonts w:ascii="Arial" w:eastAsia="Times New Roman" w:hAnsi="Arial" w:cs="Arial"/>
                <w:b/>
                <w:lang w:val="en-NZ"/>
              </w:rPr>
            </w:pPr>
            <w:r w:rsidRPr="000D7BA1">
              <w:rPr>
                <w:rFonts w:ascii="Arial" w:eastAsia="Times New Roman" w:hAnsi="Arial" w:cs="Arial"/>
                <w:b/>
                <w:lang w:val="en-NZ"/>
              </w:rPr>
              <w:t>20</w:t>
            </w:r>
            <w:r w:rsidR="00411A0A" w:rsidRPr="000D7BA1">
              <w:rPr>
                <w:rFonts w:ascii="Arial" w:eastAsia="Times New Roman" w:hAnsi="Arial" w:cs="Arial"/>
                <w:b/>
                <w:lang w:val="en-NZ"/>
              </w:rPr>
              <w:t>2</w:t>
            </w:r>
            <w:r w:rsidR="00BC7505" w:rsidRPr="000D7BA1">
              <w:rPr>
                <w:rFonts w:ascii="Arial" w:eastAsia="Times New Roman" w:hAnsi="Arial" w:cs="Arial"/>
                <w:b/>
                <w:lang w:val="en-NZ"/>
              </w:rPr>
              <w:t>3</w:t>
            </w:r>
            <w:r w:rsidRPr="000D7BA1">
              <w:rPr>
                <w:rFonts w:ascii="Arial" w:eastAsia="Times New Roman" w:hAnsi="Arial" w:cs="Arial"/>
                <w:b/>
                <w:lang w:val="en-NZ"/>
              </w:rPr>
              <w:t xml:space="preserve"> Provisional Staffing</w:t>
            </w:r>
          </w:p>
          <w:p w14:paraId="7BF947BC" w14:textId="77777777" w:rsidR="00E928D9" w:rsidRPr="000D7BA1" w:rsidRDefault="00E928D9" w:rsidP="00351332">
            <w:pPr>
              <w:jc w:val="center"/>
              <w:rPr>
                <w:rFonts w:ascii="Arial" w:eastAsia="Times New Roman" w:hAnsi="Arial" w:cs="Arial"/>
                <w:b/>
                <w:lang w:val="en-NZ"/>
              </w:rPr>
            </w:pPr>
            <w:r w:rsidRPr="000D7BA1">
              <w:rPr>
                <w:rFonts w:ascii="Arial" w:eastAsia="Times New Roman" w:hAnsi="Arial" w:cs="Arial"/>
                <w:b/>
                <w:lang w:val="en-NZ"/>
              </w:rPr>
              <w:t>Entitlement</w:t>
            </w:r>
          </w:p>
        </w:tc>
        <w:tc>
          <w:tcPr>
            <w:tcW w:w="2488" w:type="dxa"/>
          </w:tcPr>
          <w:p w14:paraId="2541E538" w14:textId="77777777" w:rsidR="00E928D9" w:rsidRPr="000D7BA1" w:rsidRDefault="00E928D9" w:rsidP="00351332">
            <w:pPr>
              <w:spacing w:before="100" w:beforeAutospacing="1" w:after="100" w:afterAutospacing="1"/>
              <w:jc w:val="center"/>
              <w:rPr>
                <w:rFonts w:ascii="Arial" w:eastAsia="Times New Roman" w:hAnsi="Arial" w:cs="Arial"/>
                <w:b/>
                <w:lang w:val="en-NZ"/>
              </w:rPr>
            </w:pPr>
            <w:r w:rsidRPr="000D7BA1">
              <w:rPr>
                <w:rFonts w:ascii="Arial" w:eastAsia="Times New Roman" w:hAnsi="Arial" w:cs="Arial"/>
                <w:b/>
                <w:lang w:val="en-NZ"/>
              </w:rPr>
              <w:t>= Reduction in</w:t>
            </w:r>
            <w:r w:rsidR="004B72F2" w:rsidRPr="000D7BA1">
              <w:rPr>
                <w:rFonts w:ascii="Arial" w:eastAsia="Times New Roman" w:hAnsi="Arial" w:cs="Arial"/>
                <w:b/>
                <w:lang w:val="en-NZ"/>
              </w:rPr>
              <w:t xml:space="preserve"> </w:t>
            </w:r>
            <w:r w:rsidRPr="000D7BA1">
              <w:rPr>
                <w:rFonts w:ascii="Arial" w:eastAsia="Times New Roman" w:hAnsi="Arial" w:cs="Arial"/>
                <w:b/>
                <w:lang w:val="en-NZ"/>
              </w:rPr>
              <w:t xml:space="preserve"> Staffing Entitlement</w:t>
            </w:r>
          </w:p>
        </w:tc>
      </w:tr>
      <w:tr w:rsidR="00E928D9" w:rsidRPr="000D7BA1" w14:paraId="01227870" w14:textId="77777777" w:rsidTr="00E928D9">
        <w:tc>
          <w:tcPr>
            <w:tcW w:w="1216" w:type="dxa"/>
          </w:tcPr>
          <w:p w14:paraId="57BF52EC" w14:textId="77777777" w:rsidR="00E928D9" w:rsidRPr="000D7BA1" w:rsidRDefault="00E928D9" w:rsidP="00E928D9">
            <w:pPr>
              <w:spacing w:before="100" w:beforeAutospacing="1" w:after="100" w:afterAutospacing="1"/>
              <w:rPr>
                <w:rFonts w:ascii="Arial" w:eastAsia="Times New Roman" w:hAnsi="Arial" w:cs="Arial"/>
                <w:lang w:val="en-NZ"/>
              </w:rPr>
            </w:pPr>
            <w:r w:rsidRPr="000D7BA1">
              <w:rPr>
                <w:rFonts w:ascii="Arial" w:eastAsia="Times New Roman" w:hAnsi="Arial" w:cs="Arial"/>
                <w:lang w:val="en-NZ"/>
              </w:rPr>
              <w:t>Full time teacher equivalent</w:t>
            </w:r>
          </w:p>
        </w:tc>
        <w:tc>
          <w:tcPr>
            <w:tcW w:w="2142" w:type="dxa"/>
          </w:tcPr>
          <w:p w14:paraId="61DD09AA" w14:textId="77777777" w:rsidR="00E928D9" w:rsidRPr="000D7BA1" w:rsidRDefault="004B72F2" w:rsidP="00E928D9">
            <w:pPr>
              <w:spacing w:before="100" w:beforeAutospacing="1" w:after="100" w:afterAutospacing="1"/>
              <w:jc w:val="right"/>
              <w:rPr>
                <w:rFonts w:ascii="Arial" w:eastAsia="Times New Roman" w:hAnsi="Arial" w:cs="Arial"/>
                <w:lang w:val="en-NZ"/>
              </w:rPr>
            </w:pPr>
            <w:r w:rsidRPr="000D7BA1">
              <w:rPr>
                <w:rFonts w:ascii="Arial" w:eastAsia="Times New Roman" w:hAnsi="Arial" w:cs="Arial"/>
                <w:lang w:val="en-NZ"/>
              </w:rPr>
              <w:t>102.5</w:t>
            </w:r>
          </w:p>
        </w:tc>
        <w:tc>
          <w:tcPr>
            <w:tcW w:w="934" w:type="dxa"/>
          </w:tcPr>
          <w:p w14:paraId="77C8A81B" w14:textId="77777777" w:rsidR="00E928D9" w:rsidRPr="000D7BA1" w:rsidRDefault="00E928D9" w:rsidP="002B4339">
            <w:pPr>
              <w:spacing w:before="100" w:beforeAutospacing="1" w:after="100" w:afterAutospacing="1"/>
              <w:jc w:val="center"/>
              <w:rPr>
                <w:rFonts w:ascii="Arial" w:eastAsia="Times New Roman" w:hAnsi="Arial" w:cs="Arial"/>
                <w:lang w:val="en-NZ"/>
              </w:rPr>
            </w:pPr>
            <w:r w:rsidRPr="000D7BA1">
              <w:rPr>
                <w:rFonts w:ascii="Arial" w:eastAsia="Times New Roman" w:hAnsi="Arial" w:cs="Arial"/>
                <w:lang w:val="en-NZ"/>
              </w:rPr>
              <w:t>-</w:t>
            </w:r>
          </w:p>
        </w:tc>
        <w:tc>
          <w:tcPr>
            <w:tcW w:w="2570" w:type="dxa"/>
          </w:tcPr>
          <w:p w14:paraId="67E5FC7B" w14:textId="77777777" w:rsidR="00E928D9" w:rsidRPr="000D7BA1" w:rsidRDefault="004B72F2" w:rsidP="00E928D9">
            <w:pPr>
              <w:spacing w:before="100" w:beforeAutospacing="1" w:after="100" w:afterAutospacing="1"/>
              <w:jc w:val="right"/>
              <w:rPr>
                <w:rFonts w:ascii="Arial" w:eastAsia="Times New Roman" w:hAnsi="Arial" w:cs="Arial"/>
                <w:lang w:val="en-NZ"/>
              </w:rPr>
            </w:pPr>
            <w:r w:rsidRPr="000D7BA1">
              <w:rPr>
                <w:rFonts w:ascii="Arial" w:eastAsia="Times New Roman" w:hAnsi="Arial" w:cs="Arial"/>
                <w:lang w:val="en-NZ"/>
              </w:rPr>
              <w:t>100</w:t>
            </w:r>
          </w:p>
        </w:tc>
        <w:tc>
          <w:tcPr>
            <w:tcW w:w="2488" w:type="dxa"/>
          </w:tcPr>
          <w:p w14:paraId="7D13F171" w14:textId="77777777" w:rsidR="00E928D9" w:rsidRPr="000D7BA1" w:rsidRDefault="004B72F2" w:rsidP="00E928D9">
            <w:pPr>
              <w:spacing w:before="100" w:beforeAutospacing="1" w:after="100" w:afterAutospacing="1"/>
              <w:jc w:val="right"/>
              <w:rPr>
                <w:rFonts w:ascii="Arial" w:eastAsia="Times New Roman" w:hAnsi="Arial" w:cs="Arial"/>
                <w:lang w:val="en-NZ"/>
              </w:rPr>
            </w:pPr>
            <w:r w:rsidRPr="000D7BA1">
              <w:rPr>
                <w:rFonts w:ascii="Arial" w:eastAsia="Times New Roman" w:hAnsi="Arial" w:cs="Arial"/>
                <w:lang w:val="en-NZ"/>
              </w:rPr>
              <w:t>2.5</w:t>
            </w:r>
          </w:p>
        </w:tc>
      </w:tr>
      <w:tr w:rsidR="00E928D9" w:rsidRPr="000D7BA1" w14:paraId="5C0AC9E0" w14:textId="77777777" w:rsidTr="00E928D9">
        <w:tc>
          <w:tcPr>
            <w:tcW w:w="1216" w:type="dxa"/>
          </w:tcPr>
          <w:p w14:paraId="227301E2" w14:textId="77777777" w:rsidR="00E928D9" w:rsidRPr="000D7BA1" w:rsidRDefault="00E928D9" w:rsidP="00E928D9">
            <w:pPr>
              <w:spacing w:before="100" w:beforeAutospacing="1" w:after="100" w:afterAutospacing="1"/>
              <w:rPr>
                <w:rFonts w:ascii="Arial" w:eastAsia="Times New Roman" w:hAnsi="Arial" w:cs="Arial"/>
                <w:lang w:val="en-NZ"/>
              </w:rPr>
            </w:pPr>
            <w:r w:rsidRPr="000D7BA1">
              <w:rPr>
                <w:rFonts w:ascii="Arial" w:eastAsia="Times New Roman" w:hAnsi="Arial" w:cs="Arial"/>
                <w:lang w:val="en-NZ"/>
              </w:rPr>
              <w:t>Units</w:t>
            </w:r>
          </w:p>
        </w:tc>
        <w:tc>
          <w:tcPr>
            <w:tcW w:w="2142" w:type="dxa"/>
          </w:tcPr>
          <w:p w14:paraId="311C007D" w14:textId="77777777" w:rsidR="00E928D9" w:rsidRPr="000D7BA1" w:rsidRDefault="004B72F2" w:rsidP="00E928D9">
            <w:pPr>
              <w:spacing w:before="100" w:beforeAutospacing="1" w:after="100" w:afterAutospacing="1"/>
              <w:jc w:val="right"/>
              <w:rPr>
                <w:rFonts w:ascii="Arial" w:eastAsia="Times New Roman" w:hAnsi="Arial" w:cs="Arial"/>
                <w:lang w:val="en-NZ"/>
              </w:rPr>
            </w:pPr>
            <w:r w:rsidRPr="000D7BA1">
              <w:rPr>
                <w:rFonts w:ascii="Arial" w:eastAsia="Times New Roman" w:hAnsi="Arial" w:cs="Arial"/>
                <w:lang w:val="en-NZ"/>
              </w:rPr>
              <w:t>93</w:t>
            </w:r>
          </w:p>
        </w:tc>
        <w:tc>
          <w:tcPr>
            <w:tcW w:w="934" w:type="dxa"/>
          </w:tcPr>
          <w:p w14:paraId="1A4B8208" w14:textId="77777777" w:rsidR="00E928D9" w:rsidRPr="000D7BA1" w:rsidRDefault="00E928D9" w:rsidP="002B4339">
            <w:pPr>
              <w:spacing w:before="100" w:beforeAutospacing="1" w:after="100" w:afterAutospacing="1"/>
              <w:jc w:val="center"/>
              <w:rPr>
                <w:rFonts w:ascii="Arial" w:eastAsia="Times New Roman" w:hAnsi="Arial" w:cs="Arial"/>
                <w:lang w:val="en-NZ"/>
              </w:rPr>
            </w:pPr>
            <w:r w:rsidRPr="000D7BA1">
              <w:rPr>
                <w:rFonts w:ascii="Arial" w:eastAsia="Times New Roman" w:hAnsi="Arial" w:cs="Arial"/>
                <w:lang w:val="en-NZ"/>
              </w:rPr>
              <w:t>-</w:t>
            </w:r>
          </w:p>
        </w:tc>
        <w:tc>
          <w:tcPr>
            <w:tcW w:w="2570" w:type="dxa"/>
          </w:tcPr>
          <w:p w14:paraId="5DC83B18" w14:textId="77777777" w:rsidR="00E928D9" w:rsidRPr="000D7BA1" w:rsidRDefault="004B72F2" w:rsidP="00E928D9">
            <w:pPr>
              <w:spacing w:before="100" w:beforeAutospacing="1" w:after="100" w:afterAutospacing="1"/>
              <w:jc w:val="right"/>
              <w:rPr>
                <w:rFonts w:ascii="Arial" w:eastAsia="Times New Roman" w:hAnsi="Arial" w:cs="Arial"/>
                <w:lang w:val="en-NZ"/>
              </w:rPr>
            </w:pPr>
            <w:r w:rsidRPr="000D7BA1">
              <w:rPr>
                <w:rFonts w:ascii="Arial" w:eastAsia="Times New Roman" w:hAnsi="Arial" w:cs="Arial"/>
                <w:lang w:val="en-NZ"/>
              </w:rPr>
              <w:t>85</w:t>
            </w:r>
          </w:p>
        </w:tc>
        <w:tc>
          <w:tcPr>
            <w:tcW w:w="2488" w:type="dxa"/>
          </w:tcPr>
          <w:p w14:paraId="658FE32B" w14:textId="77777777" w:rsidR="00E928D9" w:rsidRPr="000D7BA1" w:rsidRDefault="004B72F2" w:rsidP="00E928D9">
            <w:pPr>
              <w:spacing w:before="100" w:beforeAutospacing="1" w:after="100" w:afterAutospacing="1"/>
              <w:jc w:val="right"/>
              <w:rPr>
                <w:rFonts w:ascii="Arial" w:eastAsia="Times New Roman" w:hAnsi="Arial" w:cs="Arial"/>
                <w:lang w:val="en-NZ"/>
              </w:rPr>
            </w:pPr>
            <w:r w:rsidRPr="000D7BA1">
              <w:rPr>
                <w:rFonts w:ascii="Arial" w:eastAsia="Times New Roman" w:hAnsi="Arial" w:cs="Arial"/>
                <w:lang w:val="en-NZ"/>
              </w:rPr>
              <w:t>8</w:t>
            </w:r>
          </w:p>
        </w:tc>
      </w:tr>
      <w:tr w:rsidR="00E928D9" w:rsidRPr="000D7BA1" w14:paraId="0F343510" w14:textId="77777777" w:rsidTr="00E928D9">
        <w:tc>
          <w:tcPr>
            <w:tcW w:w="1216" w:type="dxa"/>
          </w:tcPr>
          <w:p w14:paraId="24EF8DBD" w14:textId="77777777" w:rsidR="00E928D9" w:rsidRPr="000D7BA1" w:rsidRDefault="00E928D9" w:rsidP="00E928D9">
            <w:pPr>
              <w:spacing w:before="100" w:beforeAutospacing="1" w:after="100" w:afterAutospacing="1"/>
              <w:rPr>
                <w:rFonts w:ascii="Arial" w:eastAsia="Times New Roman" w:hAnsi="Arial" w:cs="Arial"/>
                <w:lang w:val="en-NZ"/>
              </w:rPr>
            </w:pPr>
            <w:r w:rsidRPr="000D7BA1">
              <w:rPr>
                <w:rFonts w:ascii="Arial" w:eastAsia="Times New Roman" w:hAnsi="Arial" w:cs="Arial"/>
                <w:lang w:val="en-NZ"/>
              </w:rPr>
              <w:t>Middle Management Allowances</w:t>
            </w:r>
          </w:p>
        </w:tc>
        <w:tc>
          <w:tcPr>
            <w:tcW w:w="2142" w:type="dxa"/>
          </w:tcPr>
          <w:p w14:paraId="151D4CB3" w14:textId="77777777" w:rsidR="00E928D9" w:rsidRPr="000D7BA1" w:rsidRDefault="004B72F2" w:rsidP="00E928D9">
            <w:pPr>
              <w:spacing w:before="100" w:beforeAutospacing="1" w:after="100" w:afterAutospacing="1"/>
              <w:jc w:val="right"/>
              <w:rPr>
                <w:rFonts w:ascii="Arial" w:eastAsia="Times New Roman" w:hAnsi="Arial" w:cs="Arial"/>
                <w:lang w:val="en-NZ"/>
              </w:rPr>
            </w:pPr>
            <w:r w:rsidRPr="000D7BA1">
              <w:rPr>
                <w:rFonts w:ascii="Arial" w:eastAsia="Times New Roman" w:hAnsi="Arial" w:cs="Arial"/>
                <w:lang w:val="en-NZ"/>
              </w:rPr>
              <w:t>49</w:t>
            </w:r>
          </w:p>
        </w:tc>
        <w:tc>
          <w:tcPr>
            <w:tcW w:w="934" w:type="dxa"/>
          </w:tcPr>
          <w:p w14:paraId="20143BFB" w14:textId="77777777" w:rsidR="00E928D9" w:rsidRPr="000D7BA1" w:rsidRDefault="00E928D9" w:rsidP="002B4339">
            <w:pPr>
              <w:spacing w:before="100" w:beforeAutospacing="1" w:after="100" w:afterAutospacing="1"/>
              <w:jc w:val="center"/>
              <w:rPr>
                <w:rFonts w:ascii="Arial" w:eastAsia="Times New Roman" w:hAnsi="Arial" w:cs="Arial"/>
                <w:lang w:val="en-NZ"/>
              </w:rPr>
            </w:pPr>
            <w:r w:rsidRPr="000D7BA1">
              <w:rPr>
                <w:rFonts w:ascii="Arial" w:eastAsia="Times New Roman" w:hAnsi="Arial" w:cs="Arial"/>
                <w:lang w:val="en-NZ"/>
              </w:rPr>
              <w:t>-</w:t>
            </w:r>
          </w:p>
        </w:tc>
        <w:tc>
          <w:tcPr>
            <w:tcW w:w="2570" w:type="dxa"/>
          </w:tcPr>
          <w:p w14:paraId="434DD490" w14:textId="77777777" w:rsidR="00E928D9" w:rsidRPr="000D7BA1" w:rsidRDefault="004B72F2" w:rsidP="00E928D9">
            <w:pPr>
              <w:spacing w:before="100" w:beforeAutospacing="1" w:after="100" w:afterAutospacing="1"/>
              <w:jc w:val="right"/>
              <w:rPr>
                <w:rFonts w:ascii="Arial" w:eastAsia="Times New Roman" w:hAnsi="Arial" w:cs="Arial"/>
                <w:lang w:val="en-NZ"/>
              </w:rPr>
            </w:pPr>
            <w:r w:rsidRPr="000D7BA1">
              <w:rPr>
                <w:rFonts w:ascii="Arial" w:eastAsia="Times New Roman" w:hAnsi="Arial" w:cs="Arial"/>
                <w:lang w:val="en-NZ"/>
              </w:rPr>
              <w:t>45</w:t>
            </w:r>
          </w:p>
        </w:tc>
        <w:tc>
          <w:tcPr>
            <w:tcW w:w="2488" w:type="dxa"/>
          </w:tcPr>
          <w:p w14:paraId="1BE083FD" w14:textId="77777777" w:rsidR="00E928D9" w:rsidRPr="000D7BA1" w:rsidRDefault="004B72F2" w:rsidP="00E928D9">
            <w:pPr>
              <w:spacing w:before="100" w:beforeAutospacing="1" w:after="100" w:afterAutospacing="1"/>
              <w:jc w:val="right"/>
              <w:rPr>
                <w:rFonts w:ascii="Arial" w:eastAsia="Times New Roman" w:hAnsi="Arial" w:cs="Arial"/>
                <w:lang w:val="en-NZ"/>
              </w:rPr>
            </w:pPr>
            <w:r w:rsidRPr="000D7BA1">
              <w:rPr>
                <w:rFonts w:ascii="Arial" w:eastAsia="Times New Roman" w:hAnsi="Arial" w:cs="Arial"/>
                <w:lang w:val="en-NZ"/>
              </w:rPr>
              <w:t>4</w:t>
            </w:r>
          </w:p>
        </w:tc>
      </w:tr>
      <w:tr w:rsidR="00E928D9" w:rsidRPr="000D7BA1" w14:paraId="01A6574F" w14:textId="77777777" w:rsidTr="00E928D9">
        <w:tc>
          <w:tcPr>
            <w:tcW w:w="1216" w:type="dxa"/>
          </w:tcPr>
          <w:p w14:paraId="60E46A79" w14:textId="77777777" w:rsidR="00E928D9" w:rsidRPr="000D7BA1" w:rsidRDefault="00E928D9" w:rsidP="00E928D9">
            <w:pPr>
              <w:spacing w:before="100" w:beforeAutospacing="1" w:after="100" w:afterAutospacing="1"/>
              <w:rPr>
                <w:rFonts w:ascii="Arial" w:eastAsia="Times New Roman" w:hAnsi="Arial" w:cs="Arial"/>
                <w:lang w:val="en-NZ"/>
              </w:rPr>
            </w:pPr>
            <w:r w:rsidRPr="000D7BA1">
              <w:rPr>
                <w:rFonts w:ascii="Arial" w:eastAsia="Times New Roman" w:hAnsi="Arial" w:cs="Arial"/>
                <w:lang w:val="en-NZ"/>
              </w:rPr>
              <w:t>Senior Management Allowances</w:t>
            </w:r>
          </w:p>
        </w:tc>
        <w:tc>
          <w:tcPr>
            <w:tcW w:w="2142" w:type="dxa"/>
          </w:tcPr>
          <w:p w14:paraId="35D57E9F" w14:textId="77777777" w:rsidR="00E928D9" w:rsidRPr="000D7BA1" w:rsidRDefault="00E928D9" w:rsidP="00E928D9">
            <w:pPr>
              <w:spacing w:before="100" w:beforeAutospacing="1" w:after="100" w:afterAutospacing="1"/>
              <w:jc w:val="right"/>
              <w:rPr>
                <w:rFonts w:ascii="Arial" w:eastAsia="Times New Roman" w:hAnsi="Arial" w:cs="Arial"/>
                <w:lang w:val="en-NZ"/>
              </w:rPr>
            </w:pPr>
            <w:r w:rsidRPr="000D7BA1">
              <w:rPr>
                <w:rFonts w:ascii="Arial" w:eastAsia="Times New Roman" w:hAnsi="Arial" w:cs="Arial"/>
                <w:lang w:val="en-NZ"/>
              </w:rPr>
              <w:t>3</w:t>
            </w:r>
          </w:p>
        </w:tc>
        <w:tc>
          <w:tcPr>
            <w:tcW w:w="934" w:type="dxa"/>
          </w:tcPr>
          <w:p w14:paraId="5A676B5B" w14:textId="77777777" w:rsidR="00E928D9" w:rsidRPr="000D7BA1" w:rsidRDefault="00E928D9" w:rsidP="002B4339">
            <w:pPr>
              <w:spacing w:before="100" w:beforeAutospacing="1" w:after="100" w:afterAutospacing="1"/>
              <w:jc w:val="center"/>
              <w:rPr>
                <w:rFonts w:ascii="Arial" w:eastAsia="Times New Roman" w:hAnsi="Arial" w:cs="Arial"/>
                <w:lang w:val="en-NZ"/>
              </w:rPr>
            </w:pPr>
            <w:r w:rsidRPr="000D7BA1">
              <w:rPr>
                <w:rFonts w:ascii="Arial" w:eastAsia="Times New Roman" w:hAnsi="Arial" w:cs="Arial"/>
                <w:lang w:val="en-NZ"/>
              </w:rPr>
              <w:t>-</w:t>
            </w:r>
          </w:p>
        </w:tc>
        <w:tc>
          <w:tcPr>
            <w:tcW w:w="2570" w:type="dxa"/>
          </w:tcPr>
          <w:p w14:paraId="4C8E7AD8" w14:textId="77777777" w:rsidR="00E928D9" w:rsidRPr="000D7BA1" w:rsidRDefault="00E928D9" w:rsidP="00E928D9">
            <w:pPr>
              <w:spacing w:before="100" w:beforeAutospacing="1" w:after="100" w:afterAutospacing="1"/>
              <w:jc w:val="right"/>
              <w:rPr>
                <w:rFonts w:ascii="Arial" w:eastAsia="Times New Roman" w:hAnsi="Arial" w:cs="Arial"/>
                <w:lang w:val="en-NZ"/>
              </w:rPr>
            </w:pPr>
            <w:r w:rsidRPr="000D7BA1">
              <w:rPr>
                <w:rFonts w:ascii="Arial" w:eastAsia="Times New Roman" w:hAnsi="Arial" w:cs="Arial"/>
                <w:lang w:val="en-NZ"/>
              </w:rPr>
              <w:t>3</w:t>
            </w:r>
          </w:p>
        </w:tc>
        <w:tc>
          <w:tcPr>
            <w:tcW w:w="2488" w:type="dxa"/>
          </w:tcPr>
          <w:p w14:paraId="110B82D1" w14:textId="77777777" w:rsidR="00E928D9" w:rsidRPr="000D7BA1" w:rsidRDefault="00E928D9" w:rsidP="00E928D9">
            <w:pPr>
              <w:spacing w:before="100" w:beforeAutospacing="1" w:after="100" w:afterAutospacing="1"/>
              <w:jc w:val="right"/>
              <w:rPr>
                <w:rFonts w:ascii="Arial" w:eastAsia="Times New Roman" w:hAnsi="Arial" w:cs="Arial"/>
                <w:lang w:val="en-NZ"/>
              </w:rPr>
            </w:pPr>
            <w:r w:rsidRPr="000D7BA1">
              <w:rPr>
                <w:rFonts w:ascii="Arial" w:eastAsia="Times New Roman" w:hAnsi="Arial" w:cs="Arial"/>
                <w:lang w:val="en-NZ"/>
              </w:rPr>
              <w:t>0</w:t>
            </w:r>
          </w:p>
        </w:tc>
      </w:tr>
    </w:tbl>
    <w:p w14:paraId="65701AD5" w14:textId="77777777" w:rsidR="004B72F2" w:rsidRPr="000D7BA1" w:rsidRDefault="004B72F2" w:rsidP="004B72F2">
      <w:pPr>
        <w:spacing w:after="0" w:line="240" w:lineRule="auto"/>
        <w:rPr>
          <w:rFonts w:ascii="Arial" w:eastAsia="Times New Roman" w:hAnsi="Arial" w:cs="Arial"/>
          <w:lang w:val="en-NZ"/>
        </w:rPr>
      </w:pPr>
    </w:p>
    <w:p w14:paraId="18C252DF" w14:textId="77777777" w:rsidR="00F76AA2" w:rsidRPr="000D7BA1" w:rsidRDefault="00F76AA2" w:rsidP="004B72F2">
      <w:pPr>
        <w:spacing w:after="0" w:line="240" w:lineRule="auto"/>
        <w:rPr>
          <w:rFonts w:ascii="Arial" w:eastAsia="Times New Roman" w:hAnsi="Arial" w:cs="Arial"/>
          <w:lang w:val="en-NZ"/>
        </w:rPr>
      </w:pPr>
    </w:p>
    <w:p w14:paraId="71F1ECC1" w14:textId="77777777" w:rsidR="00C71411" w:rsidRPr="000D7BA1" w:rsidRDefault="004B72F2" w:rsidP="004B72F2">
      <w:pPr>
        <w:spacing w:after="0" w:line="240" w:lineRule="auto"/>
        <w:rPr>
          <w:rFonts w:ascii="Arial" w:eastAsia="Times New Roman" w:hAnsi="Arial" w:cs="Arial"/>
          <w:lang w:val="en-NZ"/>
        </w:rPr>
      </w:pPr>
      <w:r w:rsidRPr="000D7BA1">
        <w:rPr>
          <w:rFonts w:ascii="Arial" w:eastAsia="Times New Roman" w:hAnsi="Arial" w:cs="Arial"/>
          <w:lang w:val="en-NZ"/>
        </w:rPr>
        <w:t>Use the template below to work out your reduction in staffing:</w:t>
      </w:r>
    </w:p>
    <w:p w14:paraId="6914ADB5" w14:textId="77777777" w:rsidR="00F76AA2" w:rsidRPr="000D7BA1" w:rsidRDefault="00F76AA2" w:rsidP="004B72F2">
      <w:pPr>
        <w:spacing w:after="0" w:line="240" w:lineRule="auto"/>
        <w:rPr>
          <w:rFonts w:ascii="Arial" w:eastAsia="Times New Roman" w:hAnsi="Arial" w:cs="Arial"/>
          <w:lang w:val="en-NZ"/>
        </w:rPr>
      </w:pPr>
    </w:p>
    <w:tbl>
      <w:tblPr>
        <w:tblStyle w:val="TableGrid"/>
        <w:tblW w:w="0" w:type="auto"/>
        <w:tblLook w:val="04A0" w:firstRow="1" w:lastRow="0" w:firstColumn="1" w:lastColumn="0" w:noHBand="0" w:noVBand="1"/>
      </w:tblPr>
      <w:tblGrid>
        <w:gridCol w:w="1501"/>
        <w:gridCol w:w="2142"/>
        <w:gridCol w:w="934"/>
        <w:gridCol w:w="2570"/>
        <w:gridCol w:w="2488"/>
      </w:tblGrid>
      <w:tr w:rsidR="004B72F2" w:rsidRPr="000D7BA1" w14:paraId="11905DAC" w14:textId="77777777" w:rsidTr="00923D25">
        <w:tc>
          <w:tcPr>
            <w:tcW w:w="1216" w:type="dxa"/>
          </w:tcPr>
          <w:p w14:paraId="5958F3DC" w14:textId="77777777" w:rsidR="004B72F2" w:rsidRPr="000D7BA1" w:rsidRDefault="004B72F2" w:rsidP="00923D25">
            <w:pPr>
              <w:spacing w:before="100" w:beforeAutospacing="1" w:after="100" w:afterAutospacing="1"/>
              <w:rPr>
                <w:rFonts w:ascii="Arial" w:eastAsia="Times New Roman" w:hAnsi="Arial" w:cs="Arial"/>
                <w:b/>
                <w:lang w:val="en-NZ"/>
              </w:rPr>
            </w:pPr>
          </w:p>
        </w:tc>
        <w:tc>
          <w:tcPr>
            <w:tcW w:w="2142" w:type="dxa"/>
          </w:tcPr>
          <w:p w14:paraId="44902978" w14:textId="77777777" w:rsidR="004B72F2" w:rsidRPr="000D7BA1" w:rsidRDefault="004B72F2" w:rsidP="00C85BD3">
            <w:pPr>
              <w:spacing w:before="100" w:beforeAutospacing="1" w:after="100" w:afterAutospacing="1"/>
              <w:rPr>
                <w:rFonts w:ascii="Arial" w:eastAsia="Times New Roman" w:hAnsi="Arial" w:cs="Arial"/>
                <w:b/>
                <w:lang w:val="en-NZ"/>
              </w:rPr>
            </w:pPr>
            <w:r w:rsidRPr="000D7BA1">
              <w:rPr>
                <w:rFonts w:ascii="Arial" w:eastAsia="Times New Roman" w:hAnsi="Arial" w:cs="Arial"/>
                <w:b/>
                <w:lang w:val="en-NZ"/>
              </w:rPr>
              <w:t>20</w:t>
            </w:r>
            <w:r w:rsidR="00411A0A" w:rsidRPr="000D7BA1">
              <w:rPr>
                <w:rFonts w:ascii="Arial" w:eastAsia="Times New Roman" w:hAnsi="Arial" w:cs="Arial"/>
                <w:b/>
                <w:lang w:val="en-NZ"/>
              </w:rPr>
              <w:t>2</w:t>
            </w:r>
            <w:r w:rsidR="00BC7505" w:rsidRPr="000D7BA1">
              <w:rPr>
                <w:rFonts w:ascii="Arial" w:eastAsia="Times New Roman" w:hAnsi="Arial" w:cs="Arial"/>
                <w:b/>
                <w:lang w:val="en-NZ"/>
              </w:rPr>
              <w:t>2</w:t>
            </w:r>
            <w:r w:rsidRPr="000D7BA1">
              <w:rPr>
                <w:rFonts w:ascii="Arial" w:eastAsia="Times New Roman" w:hAnsi="Arial" w:cs="Arial"/>
                <w:b/>
                <w:lang w:val="en-NZ"/>
              </w:rPr>
              <w:t xml:space="preserve"> Staffing Entitlement</w:t>
            </w:r>
          </w:p>
        </w:tc>
        <w:tc>
          <w:tcPr>
            <w:tcW w:w="934" w:type="dxa"/>
          </w:tcPr>
          <w:p w14:paraId="6993C5AB" w14:textId="77777777" w:rsidR="004B72F2" w:rsidRPr="000D7BA1" w:rsidRDefault="004B72F2" w:rsidP="00C85BD3">
            <w:pPr>
              <w:spacing w:before="100" w:beforeAutospacing="1" w:after="100" w:afterAutospacing="1"/>
              <w:rPr>
                <w:rFonts w:ascii="Arial" w:eastAsia="Times New Roman" w:hAnsi="Arial" w:cs="Arial"/>
                <w:b/>
                <w:lang w:val="en-NZ"/>
              </w:rPr>
            </w:pPr>
            <w:r w:rsidRPr="000D7BA1">
              <w:rPr>
                <w:rFonts w:ascii="Arial" w:eastAsia="Times New Roman" w:hAnsi="Arial" w:cs="Arial"/>
                <w:b/>
                <w:lang w:val="en-NZ"/>
              </w:rPr>
              <w:t>Minus</w:t>
            </w:r>
          </w:p>
        </w:tc>
        <w:tc>
          <w:tcPr>
            <w:tcW w:w="2570" w:type="dxa"/>
          </w:tcPr>
          <w:p w14:paraId="65133298" w14:textId="77777777" w:rsidR="004B72F2" w:rsidRPr="000D7BA1" w:rsidRDefault="004B72F2" w:rsidP="00C85BD3">
            <w:pPr>
              <w:rPr>
                <w:rFonts w:ascii="Arial" w:eastAsia="Times New Roman" w:hAnsi="Arial" w:cs="Arial"/>
                <w:b/>
                <w:lang w:val="en-NZ"/>
              </w:rPr>
            </w:pPr>
            <w:r w:rsidRPr="000D7BA1">
              <w:rPr>
                <w:rFonts w:ascii="Arial" w:eastAsia="Times New Roman" w:hAnsi="Arial" w:cs="Arial"/>
                <w:b/>
                <w:lang w:val="en-NZ"/>
              </w:rPr>
              <w:t>20</w:t>
            </w:r>
            <w:r w:rsidR="00411A0A" w:rsidRPr="000D7BA1">
              <w:rPr>
                <w:rFonts w:ascii="Arial" w:eastAsia="Times New Roman" w:hAnsi="Arial" w:cs="Arial"/>
                <w:b/>
                <w:lang w:val="en-NZ"/>
              </w:rPr>
              <w:t>2</w:t>
            </w:r>
            <w:r w:rsidR="00BC7505" w:rsidRPr="000D7BA1">
              <w:rPr>
                <w:rFonts w:ascii="Arial" w:eastAsia="Times New Roman" w:hAnsi="Arial" w:cs="Arial"/>
                <w:b/>
                <w:lang w:val="en-NZ"/>
              </w:rPr>
              <w:t xml:space="preserve">3 </w:t>
            </w:r>
            <w:r w:rsidRPr="000D7BA1">
              <w:rPr>
                <w:rFonts w:ascii="Arial" w:eastAsia="Times New Roman" w:hAnsi="Arial" w:cs="Arial"/>
                <w:b/>
                <w:lang w:val="en-NZ"/>
              </w:rPr>
              <w:t xml:space="preserve">Provisional Staffing </w:t>
            </w:r>
          </w:p>
          <w:p w14:paraId="2C88ECA1" w14:textId="77777777" w:rsidR="004B72F2" w:rsidRPr="000D7BA1" w:rsidRDefault="004B72F2" w:rsidP="00C85BD3">
            <w:pPr>
              <w:rPr>
                <w:rFonts w:ascii="Arial" w:eastAsia="Times New Roman" w:hAnsi="Arial" w:cs="Arial"/>
                <w:b/>
                <w:lang w:val="en-NZ"/>
              </w:rPr>
            </w:pPr>
            <w:r w:rsidRPr="000D7BA1">
              <w:rPr>
                <w:rFonts w:ascii="Arial" w:eastAsia="Times New Roman" w:hAnsi="Arial" w:cs="Arial"/>
                <w:b/>
                <w:lang w:val="en-NZ"/>
              </w:rPr>
              <w:t>Entitlement</w:t>
            </w:r>
          </w:p>
        </w:tc>
        <w:tc>
          <w:tcPr>
            <w:tcW w:w="2488" w:type="dxa"/>
          </w:tcPr>
          <w:p w14:paraId="1BEA9630" w14:textId="77777777" w:rsidR="004B72F2" w:rsidRPr="000D7BA1" w:rsidRDefault="004B72F2" w:rsidP="00C85BD3">
            <w:pPr>
              <w:spacing w:before="100" w:beforeAutospacing="1" w:after="100" w:afterAutospacing="1"/>
              <w:rPr>
                <w:rFonts w:ascii="Arial" w:eastAsia="Times New Roman" w:hAnsi="Arial" w:cs="Arial"/>
                <w:b/>
                <w:lang w:val="en-NZ"/>
              </w:rPr>
            </w:pPr>
            <w:r w:rsidRPr="000D7BA1">
              <w:rPr>
                <w:rFonts w:ascii="Arial" w:eastAsia="Times New Roman" w:hAnsi="Arial" w:cs="Arial"/>
                <w:b/>
                <w:lang w:val="en-NZ"/>
              </w:rPr>
              <w:t>= Reduction in  Staffing Entitlement</w:t>
            </w:r>
          </w:p>
        </w:tc>
      </w:tr>
      <w:tr w:rsidR="004B72F2" w:rsidRPr="000D7BA1" w14:paraId="43BD1A11" w14:textId="77777777" w:rsidTr="00923D25">
        <w:tc>
          <w:tcPr>
            <w:tcW w:w="1216" w:type="dxa"/>
          </w:tcPr>
          <w:p w14:paraId="6A6645BB" w14:textId="77777777" w:rsidR="004B72F2" w:rsidRPr="000D7BA1" w:rsidRDefault="004B72F2" w:rsidP="00923D25">
            <w:pPr>
              <w:spacing w:before="100" w:beforeAutospacing="1" w:after="100" w:afterAutospacing="1"/>
              <w:rPr>
                <w:rFonts w:ascii="Arial" w:eastAsia="Times New Roman" w:hAnsi="Arial" w:cs="Arial"/>
                <w:lang w:val="en-NZ"/>
              </w:rPr>
            </w:pPr>
            <w:r w:rsidRPr="000D7BA1">
              <w:rPr>
                <w:rFonts w:ascii="Arial" w:eastAsia="Times New Roman" w:hAnsi="Arial" w:cs="Arial"/>
                <w:lang w:val="en-NZ"/>
              </w:rPr>
              <w:t>Full time teacher equivalent</w:t>
            </w:r>
          </w:p>
        </w:tc>
        <w:tc>
          <w:tcPr>
            <w:tcW w:w="2142" w:type="dxa"/>
          </w:tcPr>
          <w:p w14:paraId="708E0440" w14:textId="77777777" w:rsidR="004B72F2" w:rsidRPr="000D7BA1" w:rsidRDefault="004B72F2" w:rsidP="00923D25">
            <w:pPr>
              <w:spacing w:before="100" w:beforeAutospacing="1" w:after="100" w:afterAutospacing="1"/>
              <w:jc w:val="right"/>
              <w:rPr>
                <w:rFonts w:ascii="Arial" w:eastAsia="Times New Roman" w:hAnsi="Arial" w:cs="Arial"/>
                <w:lang w:val="en-NZ"/>
              </w:rPr>
            </w:pPr>
          </w:p>
        </w:tc>
        <w:tc>
          <w:tcPr>
            <w:tcW w:w="934" w:type="dxa"/>
          </w:tcPr>
          <w:p w14:paraId="13460BFB" w14:textId="77777777" w:rsidR="004B72F2" w:rsidRPr="000D7BA1" w:rsidRDefault="004B72F2" w:rsidP="002B4339">
            <w:pPr>
              <w:spacing w:before="100" w:beforeAutospacing="1" w:after="100" w:afterAutospacing="1"/>
              <w:jc w:val="center"/>
              <w:rPr>
                <w:rFonts w:ascii="Arial" w:eastAsia="Times New Roman" w:hAnsi="Arial" w:cs="Arial"/>
                <w:lang w:val="en-NZ"/>
              </w:rPr>
            </w:pPr>
            <w:r w:rsidRPr="000D7BA1">
              <w:rPr>
                <w:rFonts w:ascii="Arial" w:eastAsia="Times New Roman" w:hAnsi="Arial" w:cs="Arial"/>
                <w:lang w:val="en-NZ"/>
              </w:rPr>
              <w:t>-</w:t>
            </w:r>
          </w:p>
        </w:tc>
        <w:tc>
          <w:tcPr>
            <w:tcW w:w="2570" w:type="dxa"/>
          </w:tcPr>
          <w:p w14:paraId="01465210" w14:textId="77777777" w:rsidR="004B72F2" w:rsidRPr="000D7BA1" w:rsidRDefault="004B72F2" w:rsidP="00923D25">
            <w:pPr>
              <w:spacing w:before="100" w:beforeAutospacing="1" w:after="100" w:afterAutospacing="1"/>
              <w:jc w:val="right"/>
              <w:rPr>
                <w:rFonts w:ascii="Arial" w:eastAsia="Times New Roman" w:hAnsi="Arial" w:cs="Arial"/>
                <w:lang w:val="en-NZ"/>
              </w:rPr>
            </w:pPr>
          </w:p>
        </w:tc>
        <w:tc>
          <w:tcPr>
            <w:tcW w:w="2488" w:type="dxa"/>
          </w:tcPr>
          <w:p w14:paraId="01C6D3EF" w14:textId="77777777" w:rsidR="004B72F2" w:rsidRPr="000D7BA1" w:rsidRDefault="004B72F2" w:rsidP="00923D25">
            <w:pPr>
              <w:spacing w:before="100" w:beforeAutospacing="1" w:after="100" w:afterAutospacing="1"/>
              <w:jc w:val="right"/>
              <w:rPr>
                <w:rFonts w:ascii="Arial" w:eastAsia="Times New Roman" w:hAnsi="Arial" w:cs="Arial"/>
                <w:lang w:val="en-NZ"/>
              </w:rPr>
            </w:pPr>
          </w:p>
        </w:tc>
      </w:tr>
      <w:tr w:rsidR="004B72F2" w:rsidRPr="000D7BA1" w14:paraId="2ADCDCAC" w14:textId="77777777" w:rsidTr="00923D25">
        <w:tc>
          <w:tcPr>
            <w:tcW w:w="1216" w:type="dxa"/>
          </w:tcPr>
          <w:p w14:paraId="489DE3E3" w14:textId="77777777" w:rsidR="004B72F2" w:rsidRPr="000D7BA1" w:rsidRDefault="004B72F2" w:rsidP="00923D25">
            <w:pPr>
              <w:spacing w:before="100" w:beforeAutospacing="1" w:after="100" w:afterAutospacing="1"/>
              <w:rPr>
                <w:rFonts w:ascii="Arial" w:eastAsia="Times New Roman" w:hAnsi="Arial" w:cs="Arial"/>
                <w:lang w:val="en-NZ"/>
              </w:rPr>
            </w:pPr>
            <w:r w:rsidRPr="000D7BA1">
              <w:rPr>
                <w:rFonts w:ascii="Arial" w:eastAsia="Times New Roman" w:hAnsi="Arial" w:cs="Arial"/>
                <w:lang w:val="en-NZ"/>
              </w:rPr>
              <w:t>Units</w:t>
            </w:r>
          </w:p>
        </w:tc>
        <w:tc>
          <w:tcPr>
            <w:tcW w:w="2142" w:type="dxa"/>
          </w:tcPr>
          <w:p w14:paraId="6C3C67A9" w14:textId="77777777" w:rsidR="004B72F2" w:rsidRPr="000D7BA1" w:rsidRDefault="004B72F2" w:rsidP="00923D25">
            <w:pPr>
              <w:spacing w:before="100" w:beforeAutospacing="1" w:after="100" w:afterAutospacing="1"/>
              <w:jc w:val="right"/>
              <w:rPr>
                <w:rFonts w:ascii="Arial" w:eastAsia="Times New Roman" w:hAnsi="Arial" w:cs="Arial"/>
                <w:lang w:val="en-NZ"/>
              </w:rPr>
            </w:pPr>
          </w:p>
        </w:tc>
        <w:tc>
          <w:tcPr>
            <w:tcW w:w="934" w:type="dxa"/>
          </w:tcPr>
          <w:p w14:paraId="6461A352" w14:textId="77777777" w:rsidR="004B72F2" w:rsidRPr="000D7BA1" w:rsidRDefault="004B72F2" w:rsidP="002B4339">
            <w:pPr>
              <w:spacing w:before="100" w:beforeAutospacing="1" w:after="100" w:afterAutospacing="1"/>
              <w:jc w:val="center"/>
              <w:rPr>
                <w:rFonts w:ascii="Arial" w:eastAsia="Times New Roman" w:hAnsi="Arial" w:cs="Arial"/>
                <w:lang w:val="en-NZ"/>
              </w:rPr>
            </w:pPr>
            <w:r w:rsidRPr="000D7BA1">
              <w:rPr>
                <w:rFonts w:ascii="Arial" w:eastAsia="Times New Roman" w:hAnsi="Arial" w:cs="Arial"/>
                <w:lang w:val="en-NZ"/>
              </w:rPr>
              <w:t>-</w:t>
            </w:r>
          </w:p>
        </w:tc>
        <w:tc>
          <w:tcPr>
            <w:tcW w:w="2570" w:type="dxa"/>
          </w:tcPr>
          <w:p w14:paraId="10C37468" w14:textId="77777777" w:rsidR="004B72F2" w:rsidRPr="000D7BA1" w:rsidRDefault="004B72F2" w:rsidP="00923D25">
            <w:pPr>
              <w:spacing w:before="100" w:beforeAutospacing="1" w:after="100" w:afterAutospacing="1"/>
              <w:jc w:val="right"/>
              <w:rPr>
                <w:rFonts w:ascii="Arial" w:eastAsia="Times New Roman" w:hAnsi="Arial" w:cs="Arial"/>
                <w:lang w:val="en-NZ"/>
              </w:rPr>
            </w:pPr>
          </w:p>
        </w:tc>
        <w:tc>
          <w:tcPr>
            <w:tcW w:w="2488" w:type="dxa"/>
          </w:tcPr>
          <w:p w14:paraId="355577AC" w14:textId="77777777" w:rsidR="004B72F2" w:rsidRPr="000D7BA1" w:rsidRDefault="004B72F2" w:rsidP="00923D25">
            <w:pPr>
              <w:spacing w:before="100" w:beforeAutospacing="1" w:after="100" w:afterAutospacing="1"/>
              <w:jc w:val="right"/>
              <w:rPr>
                <w:rFonts w:ascii="Arial" w:eastAsia="Times New Roman" w:hAnsi="Arial" w:cs="Arial"/>
                <w:lang w:val="en-NZ"/>
              </w:rPr>
            </w:pPr>
          </w:p>
        </w:tc>
      </w:tr>
      <w:tr w:rsidR="004B72F2" w:rsidRPr="000D7BA1" w14:paraId="0E78B656" w14:textId="77777777" w:rsidTr="00923D25">
        <w:tc>
          <w:tcPr>
            <w:tcW w:w="1216" w:type="dxa"/>
          </w:tcPr>
          <w:p w14:paraId="760A8E7E" w14:textId="77777777" w:rsidR="004B72F2" w:rsidRPr="000D7BA1" w:rsidRDefault="004B72F2" w:rsidP="00923D25">
            <w:pPr>
              <w:spacing w:before="100" w:beforeAutospacing="1" w:after="100" w:afterAutospacing="1"/>
              <w:rPr>
                <w:rFonts w:ascii="Arial" w:eastAsia="Times New Roman" w:hAnsi="Arial" w:cs="Arial"/>
                <w:lang w:val="en-NZ"/>
              </w:rPr>
            </w:pPr>
            <w:r w:rsidRPr="000D7BA1">
              <w:rPr>
                <w:rFonts w:ascii="Arial" w:eastAsia="Times New Roman" w:hAnsi="Arial" w:cs="Arial"/>
                <w:lang w:val="en-NZ"/>
              </w:rPr>
              <w:t>Middle Management Allowances</w:t>
            </w:r>
          </w:p>
        </w:tc>
        <w:tc>
          <w:tcPr>
            <w:tcW w:w="2142" w:type="dxa"/>
          </w:tcPr>
          <w:p w14:paraId="0E097A14" w14:textId="77777777" w:rsidR="004B72F2" w:rsidRPr="000D7BA1" w:rsidRDefault="004B72F2" w:rsidP="00923D25">
            <w:pPr>
              <w:spacing w:before="100" w:beforeAutospacing="1" w:after="100" w:afterAutospacing="1"/>
              <w:jc w:val="right"/>
              <w:rPr>
                <w:rFonts w:ascii="Arial" w:eastAsia="Times New Roman" w:hAnsi="Arial" w:cs="Arial"/>
                <w:lang w:val="en-NZ"/>
              </w:rPr>
            </w:pPr>
          </w:p>
        </w:tc>
        <w:tc>
          <w:tcPr>
            <w:tcW w:w="934" w:type="dxa"/>
          </w:tcPr>
          <w:p w14:paraId="1C9CFFF3" w14:textId="77777777" w:rsidR="004B72F2" w:rsidRPr="000D7BA1" w:rsidRDefault="004B72F2" w:rsidP="002B4339">
            <w:pPr>
              <w:spacing w:before="100" w:beforeAutospacing="1" w:after="100" w:afterAutospacing="1"/>
              <w:jc w:val="center"/>
              <w:rPr>
                <w:rFonts w:ascii="Arial" w:eastAsia="Times New Roman" w:hAnsi="Arial" w:cs="Arial"/>
                <w:lang w:val="en-NZ"/>
              </w:rPr>
            </w:pPr>
            <w:r w:rsidRPr="000D7BA1">
              <w:rPr>
                <w:rFonts w:ascii="Arial" w:eastAsia="Times New Roman" w:hAnsi="Arial" w:cs="Arial"/>
                <w:lang w:val="en-NZ"/>
              </w:rPr>
              <w:t>-</w:t>
            </w:r>
          </w:p>
        </w:tc>
        <w:tc>
          <w:tcPr>
            <w:tcW w:w="2570" w:type="dxa"/>
          </w:tcPr>
          <w:p w14:paraId="4E13C6F9" w14:textId="77777777" w:rsidR="004B72F2" w:rsidRPr="000D7BA1" w:rsidRDefault="004B72F2" w:rsidP="00923D25">
            <w:pPr>
              <w:spacing w:before="100" w:beforeAutospacing="1" w:after="100" w:afterAutospacing="1"/>
              <w:jc w:val="right"/>
              <w:rPr>
                <w:rFonts w:ascii="Arial" w:eastAsia="Times New Roman" w:hAnsi="Arial" w:cs="Arial"/>
                <w:lang w:val="en-NZ"/>
              </w:rPr>
            </w:pPr>
          </w:p>
        </w:tc>
        <w:tc>
          <w:tcPr>
            <w:tcW w:w="2488" w:type="dxa"/>
          </w:tcPr>
          <w:p w14:paraId="67C5130D" w14:textId="77777777" w:rsidR="004B72F2" w:rsidRPr="000D7BA1" w:rsidRDefault="004B72F2" w:rsidP="00923D25">
            <w:pPr>
              <w:spacing w:before="100" w:beforeAutospacing="1" w:after="100" w:afterAutospacing="1"/>
              <w:jc w:val="right"/>
              <w:rPr>
                <w:rFonts w:ascii="Arial" w:eastAsia="Times New Roman" w:hAnsi="Arial" w:cs="Arial"/>
                <w:lang w:val="en-NZ"/>
              </w:rPr>
            </w:pPr>
          </w:p>
        </w:tc>
      </w:tr>
      <w:tr w:rsidR="004B72F2" w:rsidRPr="000D7BA1" w14:paraId="7B515705" w14:textId="77777777" w:rsidTr="00923D25">
        <w:tc>
          <w:tcPr>
            <w:tcW w:w="1216" w:type="dxa"/>
          </w:tcPr>
          <w:p w14:paraId="47F7C833" w14:textId="77777777" w:rsidR="004B72F2" w:rsidRPr="000D7BA1" w:rsidRDefault="004B72F2" w:rsidP="00923D25">
            <w:pPr>
              <w:spacing w:before="100" w:beforeAutospacing="1" w:after="100" w:afterAutospacing="1"/>
              <w:rPr>
                <w:rFonts w:ascii="Arial" w:eastAsia="Times New Roman" w:hAnsi="Arial" w:cs="Arial"/>
                <w:lang w:val="en-NZ"/>
              </w:rPr>
            </w:pPr>
            <w:r w:rsidRPr="000D7BA1">
              <w:rPr>
                <w:rFonts w:ascii="Arial" w:eastAsia="Times New Roman" w:hAnsi="Arial" w:cs="Arial"/>
                <w:lang w:val="en-NZ"/>
              </w:rPr>
              <w:t>Senior Management Allowances</w:t>
            </w:r>
          </w:p>
        </w:tc>
        <w:tc>
          <w:tcPr>
            <w:tcW w:w="2142" w:type="dxa"/>
          </w:tcPr>
          <w:p w14:paraId="07C826E5" w14:textId="77777777" w:rsidR="004B72F2" w:rsidRPr="000D7BA1" w:rsidRDefault="004B72F2" w:rsidP="00923D25">
            <w:pPr>
              <w:spacing w:before="100" w:beforeAutospacing="1" w:after="100" w:afterAutospacing="1"/>
              <w:jc w:val="right"/>
              <w:rPr>
                <w:rFonts w:ascii="Arial" w:eastAsia="Times New Roman" w:hAnsi="Arial" w:cs="Arial"/>
                <w:lang w:val="en-NZ"/>
              </w:rPr>
            </w:pPr>
          </w:p>
        </w:tc>
        <w:tc>
          <w:tcPr>
            <w:tcW w:w="934" w:type="dxa"/>
          </w:tcPr>
          <w:p w14:paraId="2488D4EB" w14:textId="77777777" w:rsidR="004B72F2" w:rsidRPr="000D7BA1" w:rsidRDefault="004B72F2" w:rsidP="002B4339">
            <w:pPr>
              <w:spacing w:before="100" w:beforeAutospacing="1" w:after="100" w:afterAutospacing="1"/>
              <w:jc w:val="center"/>
              <w:rPr>
                <w:rFonts w:ascii="Arial" w:eastAsia="Times New Roman" w:hAnsi="Arial" w:cs="Arial"/>
                <w:lang w:val="en-NZ"/>
              </w:rPr>
            </w:pPr>
            <w:r w:rsidRPr="000D7BA1">
              <w:rPr>
                <w:rFonts w:ascii="Arial" w:eastAsia="Times New Roman" w:hAnsi="Arial" w:cs="Arial"/>
                <w:lang w:val="en-NZ"/>
              </w:rPr>
              <w:t>-</w:t>
            </w:r>
          </w:p>
        </w:tc>
        <w:tc>
          <w:tcPr>
            <w:tcW w:w="2570" w:type="dxa"/>
          </w:tcPr>
          <w:p w14:paraId="305CF7EA" w14:textId="77777777" w:rsidR="004B72F2" w:rsidRPr="000D7BA1" w:rsidRDefault="004B72F2" w:rsidP="00923D25">
            <w:pPr>
              <w:spacing w:before="100" w:beforeAutospacing="1" w:after="100" w:afterAutospacing="1"/>
              <w:jc w:val="right"/>
              <w:rPr>
                <w:rFonts w:ascii="Arial" w:eastAsia="Times New Roman" w:hAnsi="Arial" w:cs="Arial"/>
                <w:lang w:val="en-NZ"/>
              </w:rPr>
            </w:pPr>
          </w:p>
        </w:tc>
        <w:tc>
          <w:tcPr>
            <w:tcW w:w="2488" w:type="dxa"/>
          </w:tcPr>
          <w:p w14:paraId="799F9CDA" w14:textId="77777777" w:rsidR="004B72F2" w:rsidRPr="000D7BA1" w:rsidRDefault="004B72F2" w:rsidP="00923D25">
            <w:pPr>
              <w:spacing w:before="100" w:beforeAutospacing="1" w:after="100" w:afterAutospacing="1"/>
              <w:jc w:val="right"/>
              <w:rPr>
                <w:rFonts w:ascii="Arial" w:eastAsia="Times New Roman" w:hAnsi="Arial" w:cs="Arial"/>
                <w:lang w:val="en-NZ"/>
              </w:rPr>
            </w:pPr>
          </w:p>
        </w:tc>
      </w:tr>
    </w:tbl>
    <w:p w14:paraId="7A845685" w14:textId="77777777" w:rsidR="00ED0F5F" w:rsidRPr="000D7BA1" w:rsidRDefault="00ED0F5F" w:rsidP="00ED0F5F">
      <w:pPr>
        <w:spacing w:before="100" w:beforeAutospacing="1" w:after="100" w:afterAutospacing="1" w:line="240" w:lineRule="auto"/>
        <w:rPr>
          <w:rFonts w:ascii="Arial" w:eastAsia="Times New Roman" w:hAnsi="Arial" w:cs="Arial"/>
          <w:lang w:val="en-NZ"/>
        </w:rPr>
      </w:pPr>
    </w:p>
    <w:tbl>
      <w:tblPr>
        <w:tblpPr w:leftFromText="180" w:rightFromText="180" w:vertAnchor="text" w:horzAnchor="margin" w:tblpY="2994"/>
        <w:tblW w:w="5000" w:type="pct"/>
        <w:tblCellMar>
          <w:left w:w="0" w:type="dxa"/>
          <w:right w:w="0" w:type="dxa"/>
        </w:tblCellMar>
        <w:tblLook w:val="04A0" w:firstRow="1" w:lastRow="0" w:firstColumn="1" w:lastColumn="0" w:noHBand="0" w:noVBand="1"/>
      </w:tblPr>
      <w:tblGrid>
        <w:gridCol w:w="100"/>
        <w:gridCol w:w="1687"/>
        <w:gridCol w:w="1687"/>
        <w:gridCol w:w="1687"/>
        <w:gridCol w:w="3006"/>
        <w:gridCol w:w="1687"/>
        <w:gridCol w:w="226"/>
      </w:tblGrid>
      <w:tr w:rsidR="00ED0F5F" w:rsidRPr="000D7BA1" w14:paraId="682FC34E" w14:textId="77777777" w:rsidTr="00C71411">
        <w:trPr>
          <w:tblHeader/>
        </w:trPr>
        <w:tc>
          <w:tcPr>
            <w:tcW w:w="5000" w:type="pct"/>
            <w:gridSpan w:val="7"/>
            <w:vAlign w:val="bottom"/>
          </w:tcPr>
          <w:p w14:paraId="41F82853" w14:textId="77777777" w:rsidR="00ED0F5F" w:rsidRPr="000D7BA1" w:rsidRDefault="00ED0F5F" w:rsidP="00ED0F5F">
            <w:pPr>
              <w:spacing w:after="0" w:line="240" w:lineRule="auto"/>
              <w:rPr>
                <w:rFonts w:ascii="Arial" w:eastAsia="Times New Roman" w:hAnsi="Arial" w:cs="Arial"/>
                <w:b/>
                <w:bCs/>
                <w:lang w:val="en-NZ"/>
              </w:rPr>
            </w:pPr>
          </w:p>
        </w:tc>
      </w:tr>
      <w:tr w:rsidR="00C71411" w:rsidRPr="000D7BA1" w14:paraId="2601E0BC" w14:textId="77777777" w:rsidTr="003B66ED">
        <w:trPr>
          <w:tblHeader/>
        </w:trPr>
        <w:tc>
          <w:tcPr>
            <w:tcW w:w="5000" w:type="pct"/>
            <w:gridSpan w:val="7"/>
            <w:vAlign w:val="bottom"/>
          </w:tcPr>
          <w:p w14:paraId="0B64684C" w14:textId="77777777" w:rsidR="00C71411" w:rsidRPr="000D7BA1" w:rsidRDefault="00C71411" w:rsidP="00ED0F5F">
            <w:pPr>
              <w:spacing w:after="0" w:line="240" w:lineRule="auto"/>
              <w:rPr>
                <w:rFonts w:ascii="Arial" w:eastAsia="Times New Roman" w:hAnsi="Arial" w:cs="Arial"/>
                <w:b/>
                <w:bCs/>
                <w:lang w:val="en-NZ"/>
              </w:rPr>
            </w:pPr>
          </w:p>
        </w:tc>
      </w:tr>
      <w:tr w:rsidR="00C71411" w:rsidRPr="000D7BA1" w14:paraId="68770CBD" w14:textId="77777777" w:rsidTr="003B66ED">
        <w:trPr>
          <w:tblHeader/>
        </w:trPr>
        <w:tc>
          <w:tcPr>
            <w:tcW w:w="5000" w:type="pct"/>
            <w:gridSpan w:val="7"/>
            <w:vAlign w:val="bottom"/>
          </w:tcPr>
          <w:p w14:paraId="31175DD2" w14:textId="77777777" w:rsidR="00C71411" w:rsidRPr="000D7BA1" w:rsidRDefault="00C71411" w:rsidP="00ED0F5F">
            <w:pPr>
              <w:spacing w:after="0" w:line="240" w:lineRule="auto"/>
              <w:rPr>
                <w:rFonts w:ascii="Arial" w:eastAsia="Times New Roman" w:hAnsi="Arial" w:cs="Arial"/>
                <w:b/>
                <w:bCs/>
                <w:lang w:val="en-NZ"/>
              </w:rPr>
            </w:pPr>
          </w:p>
        </w:tc>
      </w:tr>
      <w:tr w:rsidR="00A557EC" w:rsidRPr="000D7BA1" w14:paraId="3AD2E4E1" w14:textId="77777777" w:rsidTr="00C71411">
        <w:trPr>
          <w:gridAfter w:val="1"/>
          <w:wAfter w:w="112" w:type="pct"/>
          <w:tblHeader/>
        </w:trPr>
        <w:tc>
          <w:tcPr>
            <w:tcW w:w="49" w:type="pct"/>
            <w:vAlign w:val="bottom"/>
          </w:tcPr>
          <w:p w14:paraId="3A30AB7E" w14:textId="77777777" w:rsidR="00ED0F5F" w:rsidRPr="000D7BA1" w:rsidRDefault="00ED0F5F" w:rsidP="00ED0F5F">
            <w:pPr>
              <w:spacing w:after="0" w:line="240" w:lineRule="auto"/>
              <w:jc w:val="center"/>
              <w:rPr>
                <w:rFonts w:ascii="Arial" w:eastAsia="Times New Roman" w:hAnsi="Arial" w:cs="Arial"/>
                <w:b/>
                <w:bCs/>
                <w:lang w:val="en-NZ"/>
              </w:rPr>
            </w:pPr>
          </w:p>
        </w:tc>
        <w:tc>
          <w:tcPr>
            <w:tcW w:w="0" w:type="auto"/>
            <w:vAlign w:val="bottom"/>
          </w:tcPr>
          <w:p w14:paraId="782FCBC6" w14:textId="77777777" w:rsidR="00ED0F5F" w:rsidRPr="000D7BA1" w:rsidRDefault="00ED0F5F" w:rsidP="00ED0F5F">
            <w:pPr>
              <w:spacing w:after="0" w:line="240" w:lineRule="auto"/>
              <w:rPr>
                <w:rFonts w:ascii="Arial" w:eastAsia="Times New Roman" w:hAnsi="Arial" w:cs="Arial"/>
                <w:b/>
                <w:bCs/>
                <w:lang w:val="en-NZ"/>
              </w:rPr>
            </w:pPr>
          </w:p>
        </w:tc>
        <w:tc>
          <w:tcPr>
            <w:tcW w:w="0" w:type="auto"/>
            <w:vAlign w:val="bottom"/>
          </w:tcPr>
          <w:p w14:paraId="5CA96450" w14:textId="77777777" w:rsidR="00ED0F5F" w:rsidRPr="000D7BA1" w:rsidRDefault="00ED0F5F" w:rsidP="00ED0F5F">
            <w:pPr>
              <w:spacing w:after="0" w:line="240" w:lineRule="auto"/>
              <w:jc w:val="center"/>
              <w:rPr>
                <w:rFonts w:ascii="Arial" w:eastAsia="Times New Roman" w:hAnsi="Arial" w:cs="Arial"/>
                <w:b/>
                <w:bCs/>
                <w:lang w:val="en-NZ"/>
              </w:rPr>
            </w:pPr>
          </w:p>
        </w:tc>
        <w:tc>
          <w:tcPr>
            <w:tcW w:w="0" w:type="auto"/>
            <w:vAlign w:val="bottom"/>
          </w:tcPr>
          <w:p w14:paraId="697A34CA" w14:textId="77777777" w:rsidR="00ED0F5F" w:rsidRPr="000D7BA1" w:rsidRDefault="00ED0F5F" w:rsidP="00ED0F5F">
            <w:pPr>
              <w:spacing w:after="0" w:line="240" w:lineRule="auto"/>
              <w:jc w:val="center"/>
              <w:rPr>
                <w:rFonts w:ascii="Arial" w:eastAsia="Times New Roman" w:hAnsi="Arial" w:cs="Arial"/>
                <w:b/>
                <w:bCs/>
                <w:lang w:val="en-NZ"/>
              </w:rPr>
            </w:pPr>
          </w:p>
        </w:tc>
        <w:tc>
          <w:tcPr>
            <w:tcW w:w="829" w:type="pct"/>
            <w:vAlign w:val="bottom"/>
          </w:tcPr>
          <w:p w14:paraId="10482086" w14:textId="77777777" w:rsidR="00ED0F5F" w:rsidRPr="000D7BA1" w:rsidRDefault="00ED0F5F" w:rsidP="00ED0F5F">
            <w:pPr>
              <w:spacing w:after="0" w:line="240" w:lineRule="auto"/>
              <w:jc w:val="center"/>
              <w:rPr>
                <w:rFonts w:ascii="Arial" w:eastAsia="Times New Roman" w:hAnsi="Arial" w:cs="Arial"/>
                <w:b/>
                <w:bCs/>
                <w:lang w:val="en-NZ"/>
              </w:rPr>
            </w:pPr>
          </w:p>
        </w:tc>
        <w:tc>
          <w:tcPr>
            <w:tcW w:w="0" w:type="auto"/>
            <w:vAlign w:val="bottom"/>
          </w:tcPr>
          <w:p w14:paraId="3A1460D0" w14:textId="77777777" w:rsidR="00ED0F5F" w:rsidRPr="000D7BA1" w:rsidRDefault="00ED0F5F" w:rsidP="00ED0F5F">
            <w:pPr>
              <w:spacing w:after="0" w:line="240" w:lineRule="auto"/>
              <w:ind w:left="591"/>
              <w:jc w:val="center"/>
              <w:rPr>
                <w:rFonts w:ascii="Arial" w:eastAsia="Times New Roman" w:hAnsi="Arial" w:cs="Arial"/>
                <w:b/>
                <w:bCs/>
                <w:lang w:val="en-NZ"/>
              </w:rPr>
            </w:pPr>
          </w:p>
        </w:tc>
      </w:tr>
      <w:tr w:rsidR="00A557EC" w:rsidRPr="000D7BA1" w14:paraId="671A0D64" w14:textId="77777777" w:rsidTr="00C71411">
        <w:tc>
          <w:tcPr>
            <w:tcW w:w="0" w:type="auto"/>
            <w:gridSpan w:val="2"/>
          </w:tcPr>
          <w:p w14:paraId="47A352FF" w14:textId="77777777" w:rsidR="00ED0F5F" w:rsidRPr="000D7BA1" w:rsidRDefault="00ED0F5F" w:rsidP="00ED0F5F">
            <w:pPr>
              <w:spacing w:after="0" w:line="240" w:lineRule="auto"/>
              <w:rPr>
                <w:rFonts w:ascii="Arial" w:eastAsia="Times New Roman" w:hAnsi="Arial" w:cs="Arial"/>
                <w:lang w:val="en-NZ"/>
              </w:rPr>
            </w:pPr>
          </w:p>
        </w:tc>
        <w:tc>
          <w:tcPr>
            <w:tcW w:w="0" w:type="auto"/>
          </w:tcPr>
          <w:p w14:paraId="5FB3D082" w14:textId="77777777" w:rsidR="00ED0F5F" w:rsidRPr="000D7BA1" w:rsidRDefault="00ED0F5F" w:rsidP="00ED0F5F">
            <w:pPr>
              <w:spacing w:after="0" w:line="240" w:lineRule="auto"/>
              <w:rPr>
                <w:rFonts w:ascii="Arial" w:eastAsia="Times New Roman" w:hAnsi="Arial" w:cs="Arial"/>
                <w:lang w:val="en-NZ"/>
              </w:rPr>
            </w:pPr>
          </w:p>
        </w:tc>
        <w:tc>
          <w:tcPr>
            <w:tcW w:w="0" w:type="auto"/>
          </w:tcPr>
          <w:p w14:paraId="1052FD32" w14:textId="77777777" w:rsidR="00ED0F5F" w:rsidRPr="000D7BA1" w:rsidRDefault="00ED0F5F" w:rsidP="00ED0F5F">
            <w:pPr>
              <w:spacing w:after="0" w:line="240" w:lineRule="auto"/>
              <w:rPr>
                <w:rFonts w:ascii="Arial" w:eastAsia="Times New Roman" w:hAnsi="Arial" w:cs="Arial"/>
                <w:lang w:val="en-NZ"/>
              </w:rPr>
            </w:pPr>
          </w:p>
        </w:tc>
        <w:tc>
          <w:tcPr>
            <w:tcW w:w="1491" w:type="pct"/>
          </w:tcPr>
          <w:p w14:paraId="5AC82534" w14:textId="77777777" w:rsidR="00ED0F5F" w:rsidRPr="000D7BA1" w:rsidRDefault="00ED0F5F" w:rsidP="00ED0F5F">
            <w:pPr>
              <w:spacing w:after="0" w:line="240" w:lineRule="auto"/>
              <w:rPr>
                <w:rFonts w:ascii="Arial" w:eastAsia="Times New Roman" w:hAnsi="Arial" w:cs="Arial"/>
                <w:lang w:val="en-NZ"/>
              </w:rPr>
            </w:pPr>
          </w:p>
        </w:tc>
        <w:tc>
          <w:tcPr>
            <w:tcW w:w="0" w:type="auto"/>
          </w:tcPr>
          <w:p w14:paraId="4B482504" w14:textId="77777777" w:rsidR="00ED0F5F" w:rsidRPr="000D7BA1" w:rsidRDefault="00ED0F5F" w:rsidP="00ED0F5F">
            <w:pPr>
              <w:spacing w:after="0" w:line="240" w:lineRule="auto"/>
              <w:rPr>
                <w:rFonts w:ascii="Arial" w:eastAsia="Times New Roman" w:hAnsi="Arial" w:cs="Arial"/>
                <w:lang w:val="en-NZ"/>
              </w:rPr>
            </w:pPr>
          </w:p>
        </w:tc>
        <w:tc>
          <w:tcPr>
            <w:tcW w:w="0" w:type="auto"/>
          </w:tcPr>
          <w:p w14:paraId="29C0DE3A" w14:textId="77777777" w:rsidR="00ED0F5F" w:rsidRPr="000D7BA1" w:rsidRDefault="00ED0F5F" w:rsidP="00ED0F5F">
            <w:pPr>
              <w:spacing w:after="0" w:line="240" w:lineRule="auto"/>
              <w:rPr>
                <w:rFonts w:ascii="Arial" w:eastAsia="Times New Roman" w:hAnsi="Arial" w:cs="Arial"/>
                <w:lang w:val="en-NZ"/>
              </w:rPr>
            </w:pPr>
          </w:p>
        </w:tc>
      </w:tr>
      <w:tr w:rsidR="00A557EC" w:rsidRPr="000D7BA1" w14:paraId="26DE5B4E" w14:textId="77777777" w:rsidTr="00C71411">
        <w:tc>
          <w:tcPr>
            <w:tcW w:w="0" w:type="auto"/>
            <w:gridSpan w:val="2"/>
          </w:tcPr>
          <w:p w14:paraId="6D80A99D" w14:textId="77777777" w:rsidR="00ED0F5F" w:rsidRPr="000D7BA1" w:rsidRDefault="00ED0F5F" w:rsidP="00ED0F5F">
            <w:pPr>
              <w:spacing w:after="0" w:line="240" w:lineRule="auto"/>
              <w:rPr>
                <w:rFonts w:ascii="Arial" w:eastAsia="Times New Roman" w:hAnsi="Arial" w:cs="Arial"/>
                <w:lang w:val="en-NZ"/>
              </w:rPr>
            </w:pPr>
          </w:p>
        </w:tc>
        <w:tc>
          <w:tcPr>
            <w:tcW w:w="0" w:type="auto"/>
          </w:tcPr>
          <w:p w14:paraId="7BF7E8A3" w14:textId="77777777" w:rsidR="00ED0F5F" w:rsidRPr="000D7BA1" w:rsidRDefault="00ED0F5F" w:rsidP="00ED0F5F">
            <w:pPr>
              <w:spacing w:after="0" w:line="240" w:lineRule="auto"/>
              <w:rPr>
                <w:rFonts w:ascii="Arial" w:eastAsia="Times New Roman" w:hAnsi="Arial" w:cs="Arial"/>
                <w:lang w:val="en-NZ"/>
              </w:rPr>
            </w:pPr>
          </w:p>
        </w:tc>
        <w:tc>
          <w:tcPr>
            <w:tcW w:w="0" w:type="auto"/>
          </w:tcPr>
          <w:p w14:paraId="70A4B81D" w14:textId="77777777" w:rsidR="00ED0F5F" w:rsidRPr="000D7BA1" w:rsidRDefault="00ED0F5F" w:rsidP="00ED0F5F">
            <w:pPr>
              <w:spacing w:after="0" w:line="240" w:lineRule="auto"/>
              <w:rPr>
                <w:rFonts w:ascii="Arial" w:eastAsia="Times New Roman" w:hAnsi="Arial" w:cs="Arial"/>
                <w:lang w:val="en-NZ"/>
              </w:rPr>
            </w:pPr>
          </w:p>
        </w:tc>
        <w:tc>
          <w:tcPr>
            <w:tcW w:w="1491" w:type="pct"/>
          </w:tcPr>
          <w:p w14:paraId="7A3816F5" w14:textId="77777777" w:rsidR="00ED0F5F" w:rsidRPr="000D7BA1" w:rsidRDefault="00ED0F5F" w:rsidP="00ED0F5F">
            <w:pPr>
              <w:spacing w:after="0" w:line="240" w:lineRule="auto"/>
              <w:rPr>
                <w:rFonts w:ascii="Arial" w:eastAsia="Times New Roman" w:hAnsi="Arial" w:cs="Arial"/>
                <w:lang w:val="en-NZ"/>
              </w:rPr>
            </w:pPr>
          </w:p>
        </w:tc>
        <w:tc>
          <w:tcPr>
            <w:tcW w:w="0" w:type="auto"/>
          </w:tcPr>
          <w:p w14:paraId="54D5C0E5" w14:textId="77777777" w:rsidR="00ED0F5F" w:rsidRPr="000D7BA1" w:rsidRDefault="00ED0F5F" w:rsidP="00ED0F5F">
            <w:pPr>
              <w:spacing w:after="0" w:line="240" w:lineRule="auto"/>
              <w:rPr>
                <w:rFonts w:ascii="Arial" w:eastAsia="Times New Roman" w:hAnsi="Arial" w:cs="Arial"/>
                <w:lang w:val="en-NZ"/>
              </w:rPr>
            </w:pPr>
          </w:p>
        </w:tc>
        <w:tc>
          <w:tcPr>
            <w:tcW w:w="0" w:type="auto"/>
          </w:tcPr>
          <w:p w14:paraId="2755EFD4" w14:textId="77777777" w:rsidR="00ED0F5F" w:rsidRPr="000D7BA1" w:rsidRDefault="00ED0F5F" w:rsidP="00ED0F5F">
            <w:pPr>
              <w:spacing w:after="0" w:line="240" w:lineRule="auto"/>
              <w:rPr>
                <w:rFonts w:ascii="Arial" w:eastAsia="Times New Roman" w:hAnsi="Arial" w:cs="Arial"/>
                <w:lang w:val="en-NZ"/>
              </w:rPr>
            </w:pPr>
          </w:p>
        </w:tc>
      </w:tr>
      <w:tr w:rsidR="00A557EC" w:rsidRPr="000D7BA1" w14:paraId="6E63C784" w14:textId="77777777" w:rsidTr="00C71411">
        <w:tc>
          <w:tcPr>
            <w:tcW w:w="0" w:type="auto"/>
            <w:gridSpan w:val="2"/>
          </w:tcPr>
          <w:p w14:paraId="3B617728" w14:textId="77777777" w:rsidR="00ED0F5F" w:rsidRPr="000D7BA1" w:rsidRDefault="00ED0F5F" w:rsidP="00ED0F5F">
            <w:pPr>
              <w:spacing w:after="0" w:line="240" w:lineRule="auto"/>
              <w:rPr>
                <w:rFonts w:ascii="Arial" w:eastAsia="Times New Roman" w:hAnsi="Arial" w:cs="Arial"/>
                <w:lang w:val="en-NZ"/>
              </w:rPr>
            </w:pPr>
          </w:p>
        </w:tc>
        <w:tc>
          <w:tcPr>
            <w:tcW w:w="0" w:type="auto"/>
          </w:tcPr>
          <w:p w14:paraId="25251FBC" w14:textId="77777777" w:rsidR="00ED0F5F" w:rsidRPr="000D7BA1" w:rsidRDefault="00ED0F5F" w:rsidP="00ED0F5F">
            <w:pPr>
              <w:spacing w:after="0" w:line="240" w:lineRule="auto"/>
              <w:rPr>
                <w:rFonts w:ascii="Arial" w:eastAsia="Times New Roman" w:hAnsi="Arial" w:cs="Arial"/>
                <w:lang w:val="en-NZ"/>
              </w:rPr>
            </w:pPr>
          </w:p>
        </w:tc>
        <w:tc>
          <w:tcPr>
            <w:tcW w:w="0" w:type="auto"/>
          </w:tcPr>
          <w:p w14:paraId="1C3F3FD9" w14:textId="77777777" w:rsidR="00ED0F5F" w:rsidRPr="000D7BA1" w:rsidRDefault="00ED0F5F" w:rsidP="00ED0F5F">
            <w:pPr>
              <w:spacing w:after="0" w:line="240" w:lineRule="auto"/>
              <w:rPr>
                <w:rFonts w:ascii="Arial" w:eastAsia="Times New Roman" w:hAnsi="Arial" w:cs="Arial"/>
                <w:lang w:val="en-NZ"/>
              </w:rPr>
            </w:pPr>
          </w:p>
        </w:tc>
        <w:tc>
          <w:tcPr>
            <w:tcW w:w="1491" w:type="pct"/>
          </w:tcPr>
          <w:p w14:paraId="4181256C" w14:textId="77777777" w:rsidR="00ED0F5F" w:rsidRPr="000D7BA1" w:rsidRDefault="00ED0F5F" w:rsidP="00ED0F5F">
            <w:pPr>
              <w:spacing w:after="0" w:line="240" w:lineRule="auto"/>
              <w:rPr>
                <w:rFonts w:ascii="Arial" w:eastAsia="Times New Roman" w:hAnsi="Arial" w:cs="Arial"/>
                <w:lang w:val="en-NZ"/>
              </w:rPr>
            </w:pPr>
          </w:p>
        </w:tc>
        <w:tc>
          <w:tcPr>
            <w:tcW w:w="0" w:type="auto"/>
          </w:tcPr>
          <w:p w14:paraId="128585EA" w14:textId="77777777" w:rsidR="00ED0F5F" w:rsidRPr="000D7BA1" w:rsidRDefault="00ED0F5F" w:rsidP="00ED0F5F">
            <w:pPr>
              <w:spacing w:after="0" w:line="240" w:lineRule="auto"/>
              <w:rPr>
                <w:rFonts w:ascii="Arial" w:eastAsia="Times New Roman" w:hAnsi="Arial" w:cs="Arial"/>
                <w:lang w:val="en-NZ"/>
              </w:rPr>
            </w:pPr>
          </w:p>
        </w:tc>
        <w:tc>
          <w:tcPr>
            <w:tcW w:w="0" w:type="auto"/>
          </w:tcPr>
          <w:p w14:paraId="276F2824" w14:textId="77777777" w:rsidR="00ED0F5F" w:rsidRPr="000D7BA1" w:rsidRDefault="00ED0F5F" w:rsidP="00ED0F5F">
            <w:pPr>
              <w:spacing w:after="0" w:line="240" w:lineRule="auto"/>
              <w:rPr>
                <w:rFonts w:ascii="Arial" w:eastAsia="Times New Roman" w:hAnsi="Arial" w:cs="Arial"/>
                <w:lang w:val="en-NZ"/>
              </w:rPr>
            </w:pPr>
          </w:p>
        </w:tc>
      </w:tr>
      <w:tr w:rsidR="00A557EC" w:rsidRPr="000D7BA1" w14:paraId="344BF0F5" w14:textId="77777777" w:rsidTr="00C71411">
        <w:tc>
          <w:tcPr>
            <w:tcW w:w="0" w:type="auto"/>
            <w:gridSpan w:val="2"/>
          </w:tcPr>
          <w:p w14:paraId="04E9F603" w14:textId="77777777" w:rsidR="00ED0F5F" w:rsidRPr="000D7BA1" w:rsidRDefault="00ED0F5F" w:rsidP="00ED0F5F">
            <w:pPr>
              <w:spacing w:after="0" w:line="240" w:lineRule="auto"/>
              <w:rPr>
                <w:rFonts w:ascii="Arial" w:eastAsia="Times New Roman" w:hAnsi="Arial" w:cs="Arial"/>
                <w:lang w:val="en-NZ"/>
              </w:rPr>
            </w:pPr>
          </w:p>
        </w:tc>
        <w:tc>
          <w:tcPr>
            <w:tcW w:w="0" w:type="auto"/>
          </w:tcPr>
          <w:p w14:paraId="1E8F89AA" w14:textId="77777777" w:rsidR="00ED0F5F" w:rsidRPr="000D7BA1" w:rsidRDefault="00ED0F5F" w:rsidP="00ED0F5F">
            <w:pPr>
              <w:spacing w:after="0" w:line="240" w:lineRule="auto"/>
              <w:rPr>
                <w:rFonts w:ascii="Arial" w:eastAsia="Times New Roman" w:hAnsi="Arial" w:cs="Arial"/>
                <w:lang w:val="en-NZ"/>
              </w:rPr>
            </w:pPr>
          </w:p>
        </w:tc>
        <w:tc>
          <w:tcPr>
            <w:tcW w:w="0" w:type="auto"/>
          </w:tcPr>
          <w:p w14:paraId="03A0F78F" w14:textId="77777777" w:rsidR="00ED0F5F" w:rsidRPr="000D7BA1" w:rsidRDefault="00ED0F5F" w:rsidP="00ED0F5F">
            <w:pPr>
              <w:spacing w:after="0" w:line="240" w:lineRule="auto"/>
              <w:rPr>
                <w:rFonts w:ascii="Arial" w:eastAsia="Times New Roman" w:hAnsi="Arial" w:cs="Arial"/>
                <w:lang w:val="en-NZ"/>
              </w:rPr>
            </w:pPr>
          </w:p>
        </w:tc>
        <w:tc>
          <w:tcPr>
            <w:tcW w:w="1491" w:type="pct"/>
          </w:tcPr>
          <w:p w14:paraId="5145D049" w14:textId="77777777" w:rsidR="00ED0F5F" w:rsidRPr="000D7BA1" w:rsidRDefault="00ED0F5F" w:rsidP="00ED0F5F">
            <w:pPr>
              <w:spacing w:after="0" w:line="240" w:lineRule="auto"/>
              <w:rPr>
                <w:rFonts w:ascii="Arial" w:eastAsia="Times New Roman" w:hAnsi="Arial" w:cs="Arial"/>
                <w:lang w:val="en-NZ"/>
              </w:rPr>
            </w:pPr>
          </w:p>
        </w:tc>
        <w:tc>
          <w:tcPr>
            <w:tcW w:w="0" w:type="auto"/>
          </w:tcPr>
          <w:p w14:paraId="7E546838" w14:textId="77777777" w:rsidR="00ED0F5F" w:rsidRPr="000D7BA1" w:rsidRDefault="00ED0F5F" w:rsidP="00ED0F5F">
            <w:pPr>
              <w:spacing w:after="0" w:line="240" w:lineRule="auto"/>
              <w:rPr>
                <w:rFonts w:ascii="Arial" w:eastAsia="Times New Roman" w:hAnsi="Arial" w:cs="Arial"/>
                <w:lang w:val="en-NZ"/>
              </w:rPr>
            </w:pPr>
          </w:p>
        </w:tc>
        <w:tc>
          <w:tcPr>
            <w:tcW w:w="0" w:type="auto"/>
          </w:tcPr>
          <w:p w14:paraId="072F152C" w14:textId="77777777" w:rsidR="00ED0F5F" w:rsidRPr="000D7BA1" w:rsidRDefault="00ED0F5F" w:rsidP="00ED0F5F">
            <w:pPr>
              <w:spacing w:after="0" w:line="240" w:lineRule="auto"/>
              <w:rPr>
                <w:rFonts w:ascii="Arial" w:eastAsia="Times New Roman" w:hAnsi="Arial" w:cs="Arial"/>
                <w:lang w:val="en-NZ"/>
              </w:rPr>
            </w:pPr>
          </w:p>
        </w:tc>
      </w:tr>
    </w:tbl>
    <w:p w14:paraId="6067B4C7" w14:textId="77777777" w:rsidR="00A557EC" w:rsidRPr="000D7BA1" w:rsidRDefault="00A557EC">
      <w:pPr>
        <w:rPr>
          <w:rFonts w:ascii="Arial" w:hAnsi="Arial" w:cs="Arial"/>
          <w:lang w:val="en-NZ"/>
        </w:rPr>
        <w:sectPr w:rsidR="00A557EC" w:rsidRPr="000D7BA1" w:rsidSect="00A557EC">
          <w:headerReference w:type="default" r:id="rId12"/>
          <w:footerReference w:type="default" r:id="rId13"/>
          <w:pgSz w:w="12240" w:h="15840"/>
          <w:pgMar w:top="1440" w:right="1080" w:bottom="1440" w:left="1080" w:header="720" w:footer="720" w:gutter="0"/>
          <w:cols w:space="720"/>
          <w:docGrid w:linePitch="360"/>
        </w:sectPr>
      </w:pPr>
    </w:p>
    <w:tbl>
      <w:tblPr>
        <w:tblStyle w:val="TableGrid"/>
        <w:tblW w:w="14317" w:type="dxa"/>
        <w:tblInd w:w="-572" w:type="dxa"/>
        <w:tblLook w:val="04A0" w:firstRow="1" w:lastRow="0" w:firstColumn="1" w:lastColumn="0" w:noHBand="0" w:noVBand="1"/>
      </w:tblPr>
      <w:tblGrid>
        <w:gridCol w:w="572"/>
        <w:gridCol w:w="3237"/>
        <w:gridCol w:w="2123"/>
        <w:gridCol w:w="1048"/>
        <w:gridCol w:w="108"/>
        <w:gridCol w:w="3196"/>
        <w:gridCol w:w="3608"/>
        <w:gridCol w:w="425"/>
      </w:tblGrid>
      <w:tr w:rsidR="008B3791" w:rsidRPr="000D7BA1" w14:paraId="3188090A" w14:textId="77777777" w:rsidTr="00ED6F68">
        <w:trPr>
          <w:trHeight w:val="579"/>
        </w:trPr>
        <w:tc>
          <w:tcPr>
            <w:tcW w:w="5932" w:type="dxa"/>
            <w:gridSpan w:val="3"/>
          </w:tcPr>
          <w:p w14:paraId="058F24F7" w14:textId="77777777" w:rsidR="008B3791" w:rsidRPr="000D7BA1" w:rsidRDefault="008B3791">
            <w:pPr>
              <w:rPr>
                <w:rFonts w:ascii="Arial" w:hAnsi="Arial" w:cs="Arial"/>
                <w:b/>
                <w:lang w:val="en-NZ"/>
              </w:rPr>
            </w:pPr>
            <w:r w:rsidRPr="000D7BA1">
              <w:rPr>
                <w:rFonts w:ascii="Arial" w:hAnsi="Arial" w:cs="Arial"/>
                <w:b/>
                <w:lang w:val="en-NZ"/>
              </w:rPr>
              <w:lastRenderedPageBreak/>
              <w:t>Scoping Current status of the school’s teaching staff</w:t>
            </w:r>
          </w:p>
          <w:p w14:paraId="5F89D612" w14:textId="77777777" w:rsidR="008B3791" w:rsidRPr="000D7BA1" w:rsidRDefault="008B3791">
            <w:pPr>
              <w:rPr>
                <w:rFonts w:ascii="Arial" w:hAnsi="Arial" w:cs="Arial"/>
                <w:b/>
                <w:lang w:val="en-NZ"/>
              </w:rPr>
            </w:pPr>
          </w:p>
        </w:tc>
        <w:tc>
          <w:tcPr>
            <w:tcW w:w="1048" w:type="dxa"/>
          </w:tcPr>
          <w:p w14:paraId="45E64F2C" w14:textId="77777777" w:rsidR="008B3791" w:rsidRPr="000D7BA1" w:rsidRDefault="008B3791">
            <w:pPr>
              <w:rPr>
                <w:rFonts w:ascii="Arial" w:hAnsi="Arial" w:cs="Arial"/>
                <w:b/>
                <w:lang w:val="en-NZ"/>
              </w:rPr>
            </w:pPr>
            <w:r w:rsidRPr="000D7BA1">
              <w:rPr>
                <w:rFonts w:ascii="Arial" w:hAnsi="Arial" w:cs="Arial"/>
                <w:b/>
                <w:lang w:val="en-NZ"/>
              </w:rPr>
              <w:t>Number</w:t>
            </w:r>
          </w:p>
        </w:tc>
        <w:tc>
          <w:tcPr>
            <w:tcW w:w="7337" w:type="dxa"/>
            <w:gridSpan w:val="4"/>
          </w:tcPr>
          <w:p w14:paraId="2F7834A2" w14:textId="77777777" w:rsidR="008B3791" w:rsidRPr="000D7BA1" w:rsidRDefault="008B3791">
            <w:pPr>
              <w:rPr>
                <w:rFonts w:ascii="Arial" w:hAnsi="Arial" w:cs="Arial"/>
                <w:b/>
                <w:lang w:val="en-NZ"/>
              </w:rPr>
            </w:pPr>
            <w:r w:rsidRPr="000D7BA1">
              <w:rPr>
                <w:rFonts w:ascii="Arial" w:hAnsi="Arial" w:cs="Arial"/>
                <w:b/>
                <w:lang w:val="en-NZ"/>
              </w:rPr>
              <w:t>Notes</w:t>
            </w:r>
          </w:p>
        </w:tc>
      </w:tr>
      <w:tr w:rsidR="008B3791" w:rsidRPr="000D7BA1" w14:paraId="6496B65C" w14:textId="77777777" w:rsidTr="00ED6F68">
        <w:trPr>
          <w:trHeight w:val="973"/>
        </w:trPr>
        <w:tc>
          <w:tcPr>
            <w:tcW w:w="5932" w:type="dxa"/>
            <w:gridSpan w:val="3"/>
          </w:tcPr>
          <w:p w14:paraId="4ACF8479" w14:textId="77777777" w:rsidR="008B3791" w:rsidRPr="000D7BA1" w:rsidRDefault="008B3791">
            <w:pPr>
              <w:rPr>
                <w:rFonts w:ascii="Arial" w:hAnsi="Arial" w:cs="Arial"/>
                <w:b/>
                <w:sz w:val="21"/>
                <w:szCs w:val="21"/>
                <w:lang w:val="en-NZ"/>
              </w:rPr>
            </w:pPr>
            <w:r w:rsidRPr="000D7BA1">
              <w:rPr>
                <w:rFonts w:ascii="Arial" w:hAnsi="Arial" w:cs="Arial"/>
                <w:b/>
                <w:sz w:val="21"/>
                <w:szCs w:val="21"/>
                <w:lang w:val="en-NZ"/>
              </w:rPr>
              <w:t>Number of permanent teachers including part time</w:t>
            </w:r>
          </w:p>
          <w:p w14:paraId="1619E682" w14:textId="77777777" w:rsidR="008B3791" w:rsidRPr="000D7BA1" w:rsidRDefault="008B3791">
            <w:pPr>
              <w:rPr>
                <w:rFonts w:ascii="Arial" w:hAnsi="Arial" w:cs="Arial"/>
                <w:i/>
                <w:sz w:val="21"/>
                <w:szCs w:val="21"/>
                <w:lang w:val="en-NZ"/>
              </w:rPr>
            </w:pPr>
            <w:r w:rsidRPr="000D7BA1">
              <w:rPr>
                <w:rFonts w:ascii="Arial" w:hAnsi="Arial" w:cs="Arial"/>
                <w:i/>
                <w:sz w:val="21"/>
                <w:szCs w:val="21"/>
                <w:lang w:val="en-NZ"/>
              </w:rPr>
              <w:t xml:space="preserve">Record as FTTE </w:t>
            </w:r>
            <w:proofErr w:type="gramStart"/>
            <w:r w:rsidRPr="000D7BA1">
              <w:rPr>
                <w:rFonts w:ascii="Arial" w:hAnsi="Arial" w:cs="Arial"/>
                <w:i/>
                <w:sz w:val="21"/>
                <w:szCs w:val="21"/>
                <w:lang w:val="en-NZ"/>
              </w:rPr>
              <w:t>e.g.</w:t>
            </w:r>
            <w:proofErr w:type="gramEnd"/>
            <w:r w:rsidRPr="000D7BA1">
              <w:rPr>
                <w:rFonts w:ascii="Arial" w:hAnsi="Arial" w:cs="Arial"/>
                <w:i/>
                <w:sz w:val="21"/>
                <w:szCs w:val="21"/>
                <w:lang w:val="en-NZ"/>
              </w:rPr>
              <w:t xml:space="preserve"> 1.8 (including any staff on leave e.g. parental leave</w:t>
            </w:r>
            <w:r w:rsidR="00534F97" w:rsidRPr="000D7BA1">
              <w:rPr>
                <w:rFonts w:ascii="Arial" w:hAnsi="Arial" w:cs="Arial"/>
                <w:i/>
                <w:sz w:val="21"/>
                <w:szCs w:val="21"/>
                <w:lang w:val="en-NZ"/>
              </w:rPr>
              <w:t>)</w:t>
            </w:r>
          </w:p>
          <w:p w14:paraId="7AACC6D0" w14:textId="77777777" w:rsidR="00B32E7C" w:rsidRPr="000D7BA1" w:rsidRDefault="00B32E7C">
            <w:pPr>
              <w:rPr>
                <w:rFonts w:ascii="Arial" w:hAnsi="Arial" w:cs="Arial"/>
                <w:i/>
                <w:sz w:val="21"/>
                <w:szCs w:val="21"/>
                <w:lang w:val="en-NZ"/>
              </w:rPr>
            </w:pPr>
          </w:p>
        </w:tc>
        <w:tc>
          <w:tcPr>
            <w:tcW w:w="1048" w:type="dxa"/>
          </w:tcPr>
          <w:p w14:paraId="5154259A" w14:textId="77777777" w:rsidR="008B3791" w:rsidRPr="000D7BA1" w:rsidRDefault="008B3791">
            <w:pPr>
              <w:rPr>
                <w:rFonts w:ascii="Arial" w:hAnsi="Arial" w:cs="Arial"/>
                <w:b/>
                <w:lang w:val="en-NZ"/>
              </w:rPr>
            </w:pPr>
          </w:p>
        </w:tc>
        <w:tc>
          <w:tcPr>
            <w:tcW w:w="7337" w:type="dxa"/>
            <w:gridSpan w:val="4"/>
          </w:tcPr>
          <w:p w14:paraId="24337185" w14:textId="77777777" w:rsidR="008B3791" w:rsidRPr="000D7BA1" w:rsidRDefault="008B3791">
            <w:pPr>
              <w:rPr>
                <w:rFonts w:ascii="Arial" w:hAnsi="Arial" w:cs="Arial"/>
                <w:b/>
                <w:lang w:val="en-NZ"/>
              </w:rPr>
            </w:pPr>
          </w:p>
        </w:tc>
      </w:tr>
      <w:tr w:rsidR="008B3791" w:rsidRPr="000D7BA1" w14:paraId="51247B31" w14:textId="77777777" w:rsidTr="00ED6F68">
        <w:trPr>
          <w:trHeight w:val="776"/>
        </w:trPr>
        <w:tc>
          <w:tcPr>
            <w:tcW w:w="5932" w:type="dxa"/>
            <w:gridSpan w:val="3"/>
          </w:tcPr>
          <w:p w14:paraId="04DEC65C" w14:textId="77777777" w:rsidR="008B3791" w:rsidRPr="000D7BA1" w:rsidRDefault="008B3791" w:rsidP="008B3791">
            <w:pPr>
              <w:rPr>
                <w:rFonts w:ascii="Arial" w:hAnsi="Arial" w:cs="Arial"/>
                <w:b/>
                <w:sz w:val="21"/>
                <w:szCs w:val="21"/>
                <w:lang w:val="en-NZ"/>
              </w:rPr>
            </w:pPr>
            <w:r w:rsidRPr="000D7BA1">
              <w:rPr>
                <w:rFonts w:ascii="Arial" w:hAnsi="Arial" w:cs="Arial"/>
                <w:b/>
                <w:sz w:val="21"/>
                <w:szCs w:val="21"/>
                <w:lang w:val="en-NZ"/>
              </w:rPr>
              <w:t>Number of fixed term teachers</w:t>
            </w:r>
          </w:p>
          <w:p w14:paraId="716C7037" w14:textId="77777777" w:rsidR="008B3791" w:rsidRPr="000D7BA1" w:rsidRDefault="008B3791" w:rsidP="008B3791">
            <w:pPr>
              <w:rPr>
                <w:rFonts w:ascii="Arial" w:hAnsi="Arial" w:cs="Arial"/>
                <w:i/>
                <w:sz w:val="21"/>
                <w:szCs w:val="21"/>
                <w:lang w:val="en-NZ"/>
              </w:rPr>
            </w:pPr>
            <w:r w:rsidRPr="000D7BA1">
              <w:rPr>
                <w:rFonts w:ascii="Arial" w:hAnsi="Arial" w:cs="Arial"/>
                <w:i/>
                <w:sz w:val="21"/>
                <w:szCs w:val="21"/>
                <w:lang w:val="en-NZ"/>
              </w:rPr>
              <w:t>Check the fixed term is for genuine reasons</w:t>
            </w:r>
          </w:p>
          <w:p w14:paraId="6819E20B" w14:textId="77777777" w:rsidR="00B32E7C" w:rsidRPr="000D7BA1" w:rsidRDefault="00B32E7C" w:rsidP="008B3791">
            <w:pPr>
              <w:rPr>
                <w:rFonts w:ascii="Arial" w:hAnsi="Arial" w:cs="Arial"/>
                <w:i/>
                <w:sz w:val="21"/>
                <w:szCs w:val="21"/>
                <w:lang w:val="en-NZ"/>
              </w:rPr>
            </w:pPr>
          </w:p>
          <w:p w14:paraId="4401A7C6" w14:textId="77777777" w:rsidR="00B32E7C" w:rsidRPr="000D7BA1" w:rsidRDefault="00B32E7C" w:rsidP="008B3791">
            <w:pPr>
              <w:rPr>
                <w:rFonts w:ascii="Arial" w:hAnsi="Arial" w:cs="Arial"/>
                <w:i/>
                <w:sz w:val="21"/>
                <w:szCs w:val="21"/>
                <w:lang w:val="en-NZ"/>
              </w:rPr>
            </w:pPr>
          </w:p>
        </w:tc>
        <w:tc>
          <w:tcPr>
            <w:tcW w:w="1048" w:type="dxa"/>
          </w:tcPr>
          <w:p w14:paraId="0E8E205D" w14:textId="77777777" w:rsidR="008B3791" w:rsidRPr="000D7BA1" w:rsidRDefault="008B3791" w:rsidP="008B3791">
            <w:pPr>
              <w:rPr>
                <w:rFonts w:ascii="Arial" w:hAnsi="Arial" w:cs="Arial"/>
                <w:b/>
                <w:lang w:val="en-NZ"/>
              </w:rPr>
            </w:pPr>
          </w:p>
          <w:p w14:paraId="7D7C438F" w14:textId="77777777" w:rsidR="008B3791" w:rsidRPr="000D7BA1" w:rsidRDefault="008B3791" w:rsidP="008B3791">
            <w:pPr>
              <w:rPr>
                <w:rFonts w:ascii="Arial" w:hAnsi="Arial" w:cs="Arial"/>
                <w:b/>
                <w:lang w:val="en-NZ"/>
              </w:rPr>
            </w:pPr>
          </w:p>
        </w:tc>
        <w:tc>
          <w:tcPr>
            <w:tcW w:w="7337" w:type="dxa"/>
            <w:gridSpan w:val="4"/>
          </w:tcPr>
          <w:p w14:paraId="2338B27F" w14:textId="77777777" w:rsidR="008B3791" w:rsidRPr="000D7BA1" w:rsidRDefault="008B3791" w:rsidP="008B3791">
            <w:pPr>
              <w:rPr>
                <w:rFonts w:ascii="Arial" w:hAnsi="Arial" w:cs="Arial"/>
                <w:b/>
                <w:lang w:val="en-NZ"/>
              </w:rPr>
            </w:pPr>
          </w:p>
        </w:tc>
      </w:tr>
      <w:tr w:rsidR="008B3791" w:rsidRPr="000D7BA1" w14:paraId="0C260144" w14:textId="77777777" w:rsidTr="00ED6F68">
        <w:trPr>
          <w:trHeight w:val="590"/>
        </w:trPr>
        <w:tc>
          <w:tcPr>
            <w:tcW w:w="5932" w:type="dxa"/>
            <w:gridSpan w:val="3"/>
          </w:tcPr>
          <w:p w14:paraId="7F96E475" w14:textId="77777777" w:rsidR="008B3791" w:rsidRPr="000D7BA1" w:rsidRDefault="008B3791" w:rsidP="008B3791">
            <w:pPr>
              <w:rPr>
                <w:rFonts w:ascii="Arial" w:hAnsi="Arial" w:cs="Arial"/>
                <w:b/>
                <w:sz w:val="21"/>
                <w:szCs w:val="21"/>
                <w:lang w:val="en-NZ"/>
              </w:rPr>
            </w:pPr>
            <w:r w:rsidRPr="000D7BA1">
              <w:rPr>
                <w:rFonts w:ascii="Arial" w:hAnsi="Arial" w:cs="Arial"/>
                <w:b/>
                <w:sz w:val="21"/>
                <w:szCs w:val="21"/>
                <w:lang w:val="en-NZ"/>
              </w:rPr>
              <w:t>Number of MMA allocated</w:t>
            </w:r>
          </w:p>
          <w:p w14:paraId="5AC75EA7" w14:textId="77777777" w:rsidR="00B32E7C" w:rsidRPr="000D7BA1" w:rsidRDefault="00B32E7C" w:rsidP="008B3791">
            <w:pPr>
              <w:rPr>
                <w:rFonts w:ascii="Arial" w:hAnsi="Arial" w:cs="Arial"/>
                <w:b/>
                <w:sz w:val="21"/>
                <w:szCs w:val="21"/>
                <w:lang w:val="en-NZ"/>
              </w:rPr>
            </w:pPr>
          </w:p>
        </w:tc>
        <w:tc>
          <w:tcPr>
            <w:tcW w:w="1048" w:type="dxa"/>
          </w:tcPr>
          <w:p w14:paraId="2D871A24" w14:textId="77777777" w:rsidR="008B3791" w:rsidRPr="000D7BA1" w:rsidRDefault="008B3791" w:rsidP="008B3791">
            <w:pPr>
              <w:rPr>
                <w:rFonts w:ascii="Arial" w:hAnsi="Arial" w:cs="Arial"/>
                <w:b/>
                <w:lang w:val="en-NZ"/>
              </w:rPr>
            </w:pPr>
          </w:p>
        </w:tc>
        <w:tc>
          <w:tcPr>
            <w:tcW w:w="7337" w:type="dxa"/>
            <w:gridSpan w:val="4"/>
          </w:tcPr>
          <w:p w14:paraId="33029904" w14:textId="77777777" w:rsidR="008B3791" w:rsidRPr="000D7BA1" w:rsidRDefault="008B3791" w:rsidP="008B3791">
            <w:pPr>
              <w:rPr>
                <w:rFonts w:ascii="Arial" w:hAnsi="Arial" w:cs="Arial"/>
                <w:b/>
                <w:lang w:val="en-NZ"/>
              </w:rPr>
            </w:pPr>
          </w:p>
          <w:p w14:paraId="05B5024D" w14:textId="77777777" w:rsidR="008B3791" w:rsidRPr="000D7BA1" w:rsidRDefault="008B3791" w:rsidP="008B3791">
            <w:pPr>
              <w:rPr>
                <w:rFonts w:ascii="Arial" w:hAnsi="Arial" w:cs="Arial"/>
                <w:b/>
                <w:lang w:val="en-NZ"/>
              </w:rPr>
            </w:pPr>
          </w:p>
        </w:tc>
      </w:tr>
      <w:tr w:rsidR="008B3791" w:rsidRPr="000D7BA1" w14:paraId="6DB8BB36" w14:textId="77777777" w:rsidTr="00ED6F68">
        <w:trPr>
          <w:trHeight w:val="579"/>
        </w:trPr>
        <w:tc>
          <w:tcPr>
            <w:tcW w:w="5932" w:type="dxa"/>
            <w:gridSpan w:val="3"/>
          </w:tcPr>
          <w:p w14:paraId="290B5782" w14:textId="77777777" w:rsidR="008B3791" w:rsidRPr="000D7BA1" w:rsidRDefault="008B3791" w:rsidP="008B3791">
            <w:pPr>
              <w:rPr>
                <w:rFonts w:ascii="Arial" w:hAnsi="Arial" w:cs="Arial"/>
                <w:b/>
                <w:sz w:val="21"/>
                <w:szCs w:val="21"/>
                <w:lang w:val="en-NZ"/>
              </w:rPr>
            </w:pPr>
            <w:r w:rsidRPr="000D7BA1">
              <w:rPr>
                <w:rFonts w:ascii="Arial" w:hAnsi="Arial" w:cs="Arial"/>
                <w:b/>
                <w:sz w:val="21"/>
                <w:szCs w:val="21"/>
                <w:lang w:val="en-NZ"/>
              </w:rPr>
              <w:t>Number of SMA allocated</w:t>
            </w:r>
          </w:p>
          <w:p w14:paraId="3328ECD8" w14:textId="77777777" w:rsidR="008B3791" w:rsidRPr="000D7BA1" w:rsidRDefault="008B3791" w:rsidP="008B3791">
            <w:pPr>
              <w:rPr>
                <w:rFonts w:ascii="Arial" w:hAnsi="Arial" w:cs="Arial"/>
                <w:b/>
                <w:sz w:val="21"/>
                <w:szCs w:val="21"/>
                <w:lang w:val="en-NZ"/>
              </w:rPr>
            </w:pPr>
          </w:p>
        </w:tc>
        <w:tc>
          <w:tcPr>
            <w:tcW w:w="1048" w:type="dxa"/>
          </w:tcPr>
          <w:p w14:paraId="4412F369" w14:textId="77777777" w:rsidR="008B3791" w:rsidRPr="000D7BA1" w:rsidRDefault="008B3791" w:rsidP="008B3791">
            <w:pPr>
              <w:rPr>
                <w:rFonts w:ascii="Arial" w:hAnsi="Arial" w:cs="Arial"/>
                <w:b/>
                <w:lang w:val="en-NZ"/>
              </w:rPr>
            </w:pPr>
          </w:p>
        </w:tc>
        <w:tc>
          <w:tcPr>
            <w:tcW w:w="7337" w:type="dxa"/>
            <w:gridSpan w:val="4"/>
          </w:tcPr>
          <w:p w14:paraId="2610CDED" w14:textId="77777777" w:rsidR="008B3791" w:rsidRPr="000D7BA1" w:rsidRDefault="008B3791" w:rsidP="008B3791">
            <w:pPr>
              <w:rPr>
                <w:rFonts w:ascii="Arial" w:hAnsi="Arial" w:cs="Arial"/>
                <w:b/>
                <w:lang w:val="en-NZ"/>
              </w:rPr>
            </w:pPr>
          </w:p>
        </w:tc>
      </w:tr>
      <w:tr w:rsidR="008B3791" w:rsidRPr="000D7BA1" w14:paraId="12A67DD0" w14:textId="77777777" w:rsidTr="00ED6F68">
        <w:trPr>
          <w:trHeight w:val="579"/>
        </w:trPr>
        <w:tc>
          <w:tcPr>
            <w:tcW w:w="5932" w:type="dxa"/>
            <w:gridSpan w:val="3"/>
          </w:tcPr>
          <w:p w14:paraId="62F2F6B5" w14:textId="77777777" w:rsidR="008B3791" w:rsidRPr="000D7BA1" w:rsidRDefault="008B3791" w:rsidP="008B3791">
            <w:pPr>
              <w:rPr>
                <w:rFonts w:ascii="Arial" w:hAnsi="Arial" w:cs="Arial"/>
                <w:b/>
                <w:sz w:val="21"/>
                <w:szCs w:val="21"/>
                <w:lang w:val="en-NZ"/>
              </w:rPr>
            </w:pPr>
            <w:r w:rsidRPr="000D7BA1">
              <w:rPr>
                <w:rFonts w:ascii="Arial" w:hAnsi="Arial" w:cs="Arial"/>
                <w:b/>
                <w:sz w:val="21"/>
                <w:szCs w:val="21"/>
                <w:lang w:val="en-NZ"/>
              </w:rPr>
              <w:t>Number of Units allocated</w:t>
            </w:r>
          </w:p>
          <w:p w14:paraId="1DEF73C5" w14:textId="77777777" w:rsidR="008B3791" w:rsidRPr="000D7BA1" w:rsidRDefault="008B3791" w:rsidP="008B3791">
            <w:pPr>
              <w:rPr>
                <w:rFonts w:ascii="Arial" w:hAnsi="Arial" w:cs="Arial"/>
                <w:b/>
                <w:sz w:val="21"/>
                <w:szCs w:val="21"/>
                <w:lang w:val="en-NZ"/>
              </w:rPr>
            </w:pPr>
          </w:p>
        </w:tc>
        <w:tc>
          <w:tcPr>
            <w:tcW w:w="1048" w:type="dxa"/>
          </w:tcPr>
          <w:p w14:paraId="06390345" w14:textId="77777777" w:rsidR="008B3791" w:rsidRPr="000D7BA1" w:rsidRDefault="008B3791" w:rsidP="008B3791">
            <w:pPr>
              <w:rPr>
                <w:rFonts w:ascii="Arial" w:hAnsi="Arial" w:cs="Arial"/>
                <w:b/>
                <w:lang w:val="en-NZ"/>
              </w:rPr>
            </w:pPr>
          </w:p>
        </w:tc>
        <w:tc>
          <w:tcPr>
            <w:tcW w:w="7337" w:type="dxa"/>
            <w:gridSpan w:val="4"/>
          </w:tcPr>
          <w:p w14:paraId="543F121B" w14:textId="77777777" w:rsidR="008B3791" w:rsidRPr="000D7BA1" w:rsidRDefault="008B3791" w:rsidP="008B3791">
            <w:pPr>
              <w:rPr>
                <w:rFonts w:ascii="Arial" w:hAnsi="Arial" w:cs="Arial"/>
                <w:b/>
                <w:lang w:val="en-NZ"/>
              </w:rPr>
            </w:pPr>
          </w:p>
        </w:tc>
      </w:tr>
      <w:tr w:rsidR="008B3791" w:rsidRPr="000D7BA1" w14:paraId="57C29F00" w14:textId="77777777" w:rsidTr="00ED6F68">
        <w:trPr>
          <w:trHeight w:val="579"/>
        </w:trPr>
        <w:tc>
          <w:tcPr>
            <w:tcW w:w="5932" w:type="dxa"/>
            <w:gridSpan w:val="3"/>
          </w:tcPr>
          <w:p w14:paraId="18354C89" w14:textId="77777777" w:rsidR="008B3791" w:rsidRPr="000D7BA1" w:rsidRDefault="008B3791" w:rsidP="008B3791">
            <w:pPr>
              <w:rPr>
                <w:rFonts w:ascii="Arial" w:hAnsi="Arial" w:cs="Arial"/>
                <w:b/>
                <w:sz w:val="21"/>
                <w:szCs w:val="21"/>
                <w:lang w:val="en-NZ"/>
              </w:rPr>
            </w:pPr>
            <w:r w:rsidRPr="000D7BA1">
              <w:rPr>
                <w:rFonts w:ascii="Arial" w:hAnsi="Arial" w:cs="Arial"/>
                <w:b/>
                <w:sz w:val="21"/>
                <w:szCs w:val="21"/>
                <w:lang w:val="en-NZ"/>
              </w:rPr>
              <w:t>Number of Heads of Department</w:t>
            </w:r>
          </w:p>
          <w:p w14:paraId="4FC5F18B" w14:textId="77777777" w:rsidR="008B3791" w:rsidRPr="000D7BA1" w:rsidRDefault="008B3791" w:rsidP="008B3791">
            <w:pPr>
              <w:rPr>
                <w:rFonts w:ascii="Arial" w:hAnsi="Arial" w:cs="Arial"/>
                <w:b/>
                <w:sz w:val="21"/>
                <w:szCs w:val="21"/>
                <w:lang w:val="en-NZ"/>
              </w:rPr>
            </w:pPr>
          </w:p>
        </w:tc>
        <w:tc>
          <w:tcPr>
            <w:tcW w:w="1048" w:type="dxa"/>
          </w:tcPr>
          <w:p w14:paraId="77D05029" w14:textId="77777777" w:rsidR="008B3791" w:rsidRPr="000D7BA1" w:rsidRDefault="008B3791" w:rsidP="008B3791">
            <w:pPr>
              <w:rPr>
                <w:rFonts w:ascii="Arial" w:hAnsi="Arial" w:cs="Arial"/>
                <w:b/>
                <w:lang w:val="en-NZ"/>
              </w:rPr>
            </w:pPr>
          </w:p>
        </w:tc>
        <w:tc>
          <w:tcPr>
            <w:tcW w:w="7337" w:type="dxa"/>
            <w:gridSpan w:val="4"/>
          </w:tcPr>
          <w:p w14:paraId="0DA03FF7" w14:textId="77777777" w:rsidR="008B3791" w:rsidRPr="000D7BA1" w:rsidRDefault="008B3791" w:rsidP="008B3791">
            <w:pPr>
              <w:rPr>
                <w:rFonts w:ascii="Arial" w:hAnsi="Arial" w:cs="Arial"/>
                <w:b/>
                <w:lang w:val="en-NZ"/>
              </w:rPr>
            </w:pPr>
          </w:p>
        </w:tc>
      </w:tr>
      <w:tr w:rsidR="008B3791" w:rsidRPr="000D7BA1" w14:paraId="645A5E28" w14:textId="77777777" w:rsidTr="00ED6F68">
        <w:trPr>
          <w:trHeight w:val="1366"/>
        </w:trPr>
        <w:tc>
          <w:tcPr>
            <w:tcW w:w="5932" w:type="dxa"/>
            <w:gridSpan w:val="3"/>
          </w:tcPr>
          <w:p w14:paraId="605AACA6" w14:textId="77777777" w:rsidR="008B3791" w:rsidRPr="000D7BA1" w:rsidRDefault="008B3791" w:rsidP="008B3791">
            <w:pPr>
              <w:rPr>
                <w:rFonts w:ascii="Arial" w:hAnsi="Arial" w:cs="Arial"/>
                <w:b/>
                <w:sz w:val="21"/>
                <w:szCs w:val="21"/>
                <w:lang w:val="en-NZ"/>
              </w:rPr>
            </w:pPr>
            <w:r w:rsidRPr="000D7BA1">
              <w:rPr>
                <w:rFonts w:ascii="Arial" w:hAnsi="Arial" w:cs="Arial"/>
                <w:b/>
                <w:sz w:val="21"/>
                <w:szCs w:val="21"/>
                <w:lang w:val="en-NZ"/>
              </w:rPr>
              <w:t xml:space="preserve">Number of beginning teachers </w:t>
            </w:r>
          </w:p>
          <w:p w14:paraId="119E3A7E" w14:textId="77777777" w:rsidR="008B3791" w:rsidRPr="000D7BA1" w:rsidRDefault="008B3791" w:rsidP="008B3791">
            <w:pPr>
              <w:rPr>
                <w:rFonts w:ascii="Arial" w:hAnsi="Arial" w:cs="Arial"/>
                <w:i/>
                <w:sz w:val="21"/>
                <w:szCs w:val="21"/>
                <w:lang w:val="en-NZ"/>
              </w:rPr>
            </w:pPr>
            <w:r w:rsidRPr="000D7BA1">
              <w:rPr>
                <w:rFonts w:ascii="Arial" w:hAnsi="Arial" w:cs="Arial"/>
                <w:i/>
                <w:sz w:val="21"/>
                <w:szCs w:val="21"/>
                <w:lang w:val="en-NZ"/>
              </w:rPr>
              <w:t>Appendix H (clause 1.3) of the Secondary</w:t>
            </w:r>
            <w:r w:rsidR="00B32E7C" w:rsidRPr="000D7BA1">
              <w:rPr>
                <w:rFonts w:ascii="Arial" w:hAnsi="Arial" w:cs="Arial"/>
                <w:i/>
                <w:sz w:val="21"/>
                <w:szCs w:val="21"/>
                <w:lang w:val="en-NZ"/>
              </w:rPr>
              <w:t xml:space="preserve"> Teachers Collective Agreement and Appendix 5 (clause 5.3) of the Area School Teachers Collective Agreement – trained beginning teachers in their first year have absolute protection and their positions cannot be considered for disestablishment.</w:t>
            </w:r>
          </w:p>
        </w:tc>
        <w:tc>
          <w:tcPr>
            <w:tcW w:w="1048" w:type="dxa"/>
          </w:tcPr>
          <w:p w14:paraId="7E36B39C" w14:textId="77777777" w:rsidR="008B3791" w:rsidRPr="000D7BA1" w:rsidRDefault="008B3791" w:rsidP="008B3791">
            <w:pPr>
              <w:rPr>
                <w:rFonts w:ascii="Arial" w:hAnsi="Arial" w:cs="Arial"/>
                <w:b/>
                <w:lang w:val="en-NZ"/>
              </w:rPr>
            </w:pPr>
          </w:p>
        </w:tc>
        <w:tc>
          <w:tcPr>
            <w:tcW w:w="7337" w:type="dxa"/>
            <w:gridSpan w:val="4"/>
          </w:tcPr>
          <w:p w14:paraId="13955E96" w14:textId="77777777" w:rsidR="008B3791" w:rsidRPr="000D7BA1" w:rsidRDefault="008B3791" w:rsidP="008B3791">
            <w:pPr>
              <w:rPr>
                <w:rFonts w:ascii="Arial" w:hAnsi="Arial" w:cs="Arial"/>
                <w:b/>
                <w:lang w:val="en-NZ"/>
              </w:rPr>
            </w:pPr>
          </w:p>
        </w:tc>
      </w:tr>
      <w:tr w:rsidR="00B32E7C" w:rsidRPr="000D7BA1" w14:paraId="09CFC6C5" w14:textId="77777777" w:rsidTr="00ED6F68">
        <w:trPr>
          <w:trHeight w:val="393"/>
        </w:trPr>
        <w:tc>
          <w:tcPr>
            <w:tcW w:w="5932" w:type="dxa"/>
            <w:gridSpan w:val="3"/>
          </w:tcPr>
          <w:p w14:paraId="79DB112D" w14:textId="77777777" w:rsidR="00B32E7C" w:rsidRPr="000D7BA1" w:rsidRDefault="00B32E7C" w:rsidP="008B3791">
            <w:pPr>
              <w:rPr>
                <w:rFonts w:ascii="Arial" w:hAnsi="Arial" w:cs="Arial"/>
                <w:b/>
                <w:sz w:val="21"/>
                <w:szCs w:val="21"/>
                <w:lang w:val="en-NZ"/>
              </w:rPr>
            </w:pPr>
            <w:r w:rsidRPr="000D7BA1">
              <w:rPr>
                <w:rFonts w:ascii="Arial" w:hAnsi="Arial" w:cs="Arial"/>
                <w:b/>
                <w:sz w:val="21"/>
                <w:szCs w:val="21"/>
                <w:lang w:val="en-NZ"/>
              </w:rPr>
              <w:t>Number of banked staffing positions</w:t>
            </w:r>
          </w:p>
          <w:p w14:paraId="642ED3B9" w14:textId="77777777" w:rsidR="00B32E7C" w:rsidRPr="000D7BA1" w:rsidRDefault="00B32E7C" w:rsidP="008B3791">
            <w:pPr>
              <w:rPr>
                <w:rFonts w:ascii="Arial" w:hAnsi="Arial" w:cs="Arial"/>
                <w:i/>
                <w:sz w:val="21"/>
                <w:szCs w:val="21"/>
                <w:lang w:val="en-NZ"/>
              </w:rPr>
            </w:pPr>
            <w:r w:rsidRPr="000D7BA1">
              <w:rPr>
                <w:rFonts w:ascii="Arial" w:hAnsi="Arial" w:cs="Arial"/>
                <w:i/>
                <w:sz w:val="21"/>
                <w:szCs w:val="21"/>
                <w:lang w:val="en-NZ"/>
              </w:rPr>
              <w:t>These cannot be transferred to the next year</w:t>
            </w:r>
          </w:p>
        </w:tc>
        <w:tc>
          <w:tcPr>
            <w:tcW w:w="1048" w:type="dxa"/>
          </w:tcPr>
          <w:p w14:paraId="737D3B18" w14:textId="77777777" w:rsidR="00B32E7C" w:rsidRPr="000D7BA1" w:rsidRDefault="00B32E7C" w:rsidP="008B3791">
            <w:pPr>
              <w:rPr>
                <w:rFonts w:ascii="Arial" w:hAnsi="Arial" w:cs="Arial"/>
                <w:b/>
                <w:lang w:val="en-NZ"/>
              </w:rPr>
            </w:pPr>
          </w:p>
        </w:tc>
        <w:tc>
          <w:tcPr>
            <w:tcW w:w="7337" w:type="dxa"/>
            <w:gridSpan w:val="4"/>
          </w:tcPr>
          <w:p w14:paraId="2650EE39" w14:textId="77777777" w:rsidR="00B32E7C" w:rsidRPr="000D7BA1" w:rsidRDefault="00B32E7C" w:rsidP="008B3791">
            <w:pPr>
              <w:rPr>
                <w:rFonts w:ascii="Arial" w:hAnsi="Arial" w:cs="Arial"/>
                <w:b/>
                <w:lang w:val="en-NZ"/>
              </w:rPr>
            </w:pPr>
          </w:p>
        </w:tc>
      </w:tr>
      <w:tr w:rsidR="00B32E7C" w:rsidRPr="000D7BA1" w14:paraId="25960C96" w14:textId="77777777" w:rsidTr="00ED6F68">
        <w:trPr>
          <w:trHeight w:val="764"/>
        </w:trPr>
        <w:tc>
          <w:tcPr>
            <w:tcW w:w="5932" w:type="dxa"/>
            <w:gridSpan w:val="3"/>
          </w:tcPr>
          <w:p w14:paraId="030920AD" w14:textId="77777777" w:rsidR="00B32E7C" w:rsidRPr="000D7BA1" w:rsidRDefault="00B32E7C" w:rsidP="008B3791">
            <w:pPr>
              <w:rPr>
                <w:rFonts w:ascii="Arial" w:hAnsi="Arial" w:cs="Arial"/>
                <w:i/>
                <w:sz w:val="21"/>
                <w:szCs w:val="21"/>
                <w:lang w:val="en-NZ"/>
              </w:rPr>
            </w:pPr>
            <w:r w:rsidRPr="000D7BA1">
              <w:rPr>
                <w:rFonts w:ascii="Arial" w:hAnsi="Arial" w:cs="Arial"/>
                <w:b/>
                <w:sz w:val="21"/>
                <w:szCs w:val="21"/>
                <w:lang w:val="en-NZ"/>
              </w:rPr>
              <w:t xml:space="preserve">Number of foreign fee-paying students – </w:t>
            </w:r>
            <w:r w:rsidRPr="000D7BA1">
              <w:rPr>
                <w:rFonts w:ascii="Arial" w:hAnsi="Arial" w:cs="Arial"/>
                <w:i/>
                <w:sz w:val="21"/>
                <w:szCs w:val="21"/>
                <w:lang w:val="en-NZ"/>
              </w:rPr>
              <w:t>if the numbers are large enough to mean that teachers are employed because the number of students create a class in their own right you need to decide whether to include this in your CAPNA (there must be transparency).</w:t>
            </w:r>
          </w:p>
        </w:tc>
        <w:tc>
          <w:tcPr>
            <w:tcW w:w="1048" w:type="dxa"/>
          </w:tcPr>
          <w:p w14:paraId="10374DAA" w14:textId="77777777" w:rsidR="00B32E7C" w:rsidRPr="000D7BA1" w:rsidRDefault="00B32E7C" w:rsidP="008B3791">
            <w:pPr>
              <w:rPr>
                <w:rFonts w:ascii="Arial" w:hAnsi="Arial" w:cs="Arial"/>
                <w:b/>
                <w:lang w:val="en-NZ"/>
              </w:rPr>
            </w:pPr>
          </w:p>
        </w:tc>
        <w:tc>
          <w:tcPr>
            <w:tcW w:w="7337" w:type="dxa"/>
            <w:gridSpan w:val="4"/>
          </w:tcPr>
          <w:p w14:paraId="34AB2ACF" w14:textId="77777777" w:rsidR="00B32E7C" w:rsidRPr="000D7BA1" w:rsidRDefault="00B32E7C" w:rsidP="008B3791">
            <w:pPr>
              <w:rPr>
                <w:rFonts w:ascii="Arial" w:hAnsi="Arial" w:cs="Arial"/>
                <w:b/>
                <w:lang w:val="en-NZ"/>
              </w:rPr>
            </w:pPr>
          </w:p>
        </w:tc>
      </w:tr>
      <w:tr w:rsidR="00B32E7C" w:rsidRPr="000D7BA1" w14:paraId="21ABE1F3" w14:textId="77777777" w:rsidTr="00ED6F68">
        <w:trPr>
          <w:trHeight w:val="1169"/>
        </w:trPr>
        <w:tc>
          <w:tcPr>
            <w:tcW w:w="5932" w:type="dxa"/>
            <w:gridSpan w:val="3"/>
          </w:tcPr>
          <w:p w14:paraId="086D919D" w14:textId="77777777" w:rsidR="00B32E7C" w:rsidRPr="000D7BA1" w:rsidRDefault="00B32E7C" w:rsidP="008B3791">
            <w:pPr>
              <w:rPr>
                <w:rFonts w:ascii="Arial" w:hAnsi="Arial" w:cs="Arial"/>
                <w:i/>
                <w:sz w:val="21"/>
                <w:szCs w:val="21"/>
                <w:lang w:val="en-NZ"/>
              </w:rPr>
            </w:pPr>
            <w:r w:rsidRPr="000D7BA1">
              <w:rPr>
                <w:rFonts w:ascii="Arial" w:hAnsi="Arial" w:cs="Arial"/>
                <w:b/>
                <w:sz w:val="21"/>
                <w:szCs w:val="21"/>
                <w:lang w:val="en-NZ"/>
              </w:rPr>
              <w:t xml:space="preserve">Timetable structure – number of periods equivalent to a FTTE – </w:t>
            </w:r>
            <w:r w:rsidRPr="000D7BA1">
              <w:rPr>
                <w:rFonts w:ascii="Arial" w:hAnsi="Arial" w:cs="Arial"/>
                <w:i/>
                <w:sz w:val="21"/>
                <w:szCs w:val="21"/>
                <w:lang w:val="en-NZ"/>
              </w:rPr>
              <w:t>use the PPTA excel spreadsheet to help you calculate this. Contact your CAPNA specialist</w:t>
            </w:r>
          </w:p>
          <w:p w14:paraId="6E77F392" w14:textId="77777777" w:rsidR="00B32E7C" w:rsidRPr="000D7BA1" w:rsidRDefault="00B32E7C" w:rsidP="008B3791">
            <w:pPr>
              <w:rPr>
                <w:rFonts w:ascii="Arial" w:hAnsi="Arial" w:cs="Arial"/>
                <w:i/>
                <w:sz w:val="21"/>
                <w:szCs w:val="21"/>
                <w:lang w:val="en-NZ"/>
              </w:rPr>
            </w:pPr>
          </w:p>
          <w:p w14:paraId="0AC82972" w14:textId="77777777" w:rsidR="00B32E7C" w:rsidRPr="000D7BA1" w:rsidRDefault="00B32E7C" w:rsidP="008B3791">
            <w:pPr>
              <w:rPr>
                <w:rFonts w:ascii="Arial" w:hAnsi="Arial" w:cs="Arial"/>
                <w:i/>
                <w:sz w:val="21"/>
                <w:szCs w:val="21"/>
                <w:lang w:val="en-NZ"/>
              </w:rPr>
            </w:pPr>
          </w:p>
        </w:tc>
        <w:tc>
          <w:tcPr>
            <w:tcW w:w="1048" w:type="dxa"/>
          </w:tcPr>
          <w:p w14:paraId="3BEAA234" w14:textId="77777777" w:rsidR="00B32E7C" w:rsidRPr="000D7BA1" w:rsidRDefault="00B32E7C" w:rsidP="008B3791">
            <w:pPr>
              <w:rPr>
                <w:rFonts w:ascii="Arial" w:hAnsi="Arial" w:cs="Arial"/>
                <w:b/>
                <w:lang w:val="en-NZ"/>
              </w:rPr>
            </w:pPr>
          </w:p>
        </w:tc>
        <w:tc>
          <w:tcPr>
            <w:tcW w:w="7337" w:type="dxa"/>
            <w:gridSpan w:val="4"/>
          </w:tcPr>
          <w:p w14:paraId="335D69AD" w14:textId="77777777" w:rsidR="00B32E7C" w:rsidRPr="000D7BA1" w:rsidRDefault="00B32E7C" w:rsidP="008B3791">
            <w:pPr>
              <w:rPr>
                <w:rFonts w:ascii="Arial" w:hAnsi="Arial" w:cs="Arial"/>
                <w:b/>
                <w:lang w:val="en-NZ"/>
              </w:rPr>
            </w:pPr>
          </w:p>
        </w:tc>
      </w:tr>
      <w:tr w:rsidR="00B32E7C" w:rsidRPr="000D7BA1" w14:paraId="68522CD8" w14:textId="77777777" w:rsidTr="0031316C">
        <w:trPr>
          <w:gridBefore w:val="1"/>
          <w:gridAfter w:val="1"/>
          <w:wBefore w:w="572" w:type="dxa"/>
          <w:wAfter w:w="425" w:type="dxa"/>
        </w:trPr>
        <w:tc>
          <w:tcPr>
            <w:tcW w:w="3237" w:type="dxa"/>
          </w:tcPr>
          <w:p w14:paraId="5A07E16C" w14:textId="77777777" w:rsidR="00B32E7C" w:rsidRPr="000D7BA1" w:rsidRDefault="00B32E7C" w:rsidP="008B3791">
            <w:pPr>
              <w:rPr>
                <w:rFonts w:ascii="Arial" w:hAnsi="Arial" w:cs="Arial"/>
                <w:lang w:val="en-NZ"/>
              </w:rPr>
            </w:pPr>
            <w:r w:rsidRPr="000D7BA1">
              <w:rPr>
                <w:rFonts w:ascii="Arial" w:hAnsi="Arial" w:cs="Arial"/>
                <w:lang w:val="en-NZ"/>
              </w:rPr>
              <w:t>Process</w:t>
            </w:r>
          </w:p>
        </w:tc>
        <w:tc>
          <w:tcPr>
            <w:tcW w:w="3279" w:type="dxa"/>
            <w:gridSpan w:val="3"/>
          </w:tcPr>
          <w:p w14:paraId="7B5FC446" w14:textId="77777777" w:rsidR="00B32E7C" w:rsidRPr="000D7BA1" w:rsidRDefault="00B32E7C" w:rsidP="008B3791">
            <w:pPr>
              <w:rPr>
                <w:rFonts w:ascii="Arial" w:hAnsi="Arial" w:cs="Arial"/>
                <w:lang w:val="en-NZ"/>
              </w:rPr>
            </w:pPr>
            <w:r w:rsidRPr="000D7BA1">
              <w:rPr>
                <w:rFonts w:ascii="Arial" w:hAnsi="Arial" w:cs="Arial"/>
                <w:lang w:val="en-NZ"/>
              </w:rPr>
              <w:t>Additional Information</w:t>
            </w:r>
          </w:p>
        </w:tc>
        <w:tc>
          <w:tcPr>
            <w:tcW w:w="3196" w:type="dxa"/>
          </w:tcPr>
          <w:p w14:paraId="23F99BAE" w14:textId="77777777" w:rsidR="00B32E7C" w:rsidRPr="000D7BA1" w:rsidRDefault="00B32E7C" w:rsidP="008B3791">
            <w:pPr>
              <w:rPr>
                <w:rFonts w:ascii="Arial" w:hAnsi="Arial" w:cs="Arial"/>
                <w:lang w:val="en-NZ"/>
              </w:rPr>
            </w:pPr>
            <w:r w:rsidRPr="000D7BA1">
              <w:rPr>
                <w:rFonts w:ascii="Arial" w:hAnsi="Arial" w:cs="Arial"/>
                <w:lang w:val="en-NZ"/>
              </w:rPr>
              <w:t>Analysis action</w:t>
            </w:r>
          </w:p>
        </w:tc>
        <w:tc>
          <w:tcPr>
            <w:tcW w:w="3608" w:type="dxa"/>
          </w:tcPr>
          <w:p w14:paraId="39D62B91" w14:textId="77777777" w:rsidR="00B32E7C" w:rsidRPr="000D7BA1" w:rsidRDefault="00B32E7C" w:rsidP="008B3791">
            <w:pPr>
              <w:rPr>
                <w:rFonts w:ascii="Arial" w:hAnsi="Arial" w:cs="Arial"/>
                <w:lang w:val="en-NZ"/>
              </w:rPr>
            </w:pPr>
            <w:r w:rsidRPr="000D7BA1">
              <w:rPr>
                <w:rFonts w:ascii="Arial" w:hAnsi="Arial" w:cs="Arial"/>
                <w:lang w:val="en-NZ"/>
              </w:rPr>
              <w:t>Notes</w:t>
            </w:r>
          </w:p>
        </w:tc>
      </w:tr>
      <w:tr w:rsidR="00B32E7C" w:rsidRPr="000D7BA1" w14:paraId="11051CC3" w14:textId="77777777" w:rsidTr="0031316C">
        <w:trPr>
          <w:gridBefore w:val="1"/>
          <w:gridAfter w:val="1"/>
          <w:wBefore w:w="572" w:type="dxa"/>
          <w:wAfter w:w="425" w:type="dxa"/>
        </w:trPr>
        <w:tc>
          <w:tcPr>
            <w:tcW w:w="3237" w:type="dxa"/>
          </w:tcPr>
          <w:p w14:paraId="338F4C23" w14:textId="77777777" w:rsidR="00B32E7C" w:rsidRPr="000D7BA1" w:rsidRDefault="00B32E7C" w:rsidP="008B3791">
            <w:pPr>
              <w:rPr>
                <w:rFonts w:ascii="Arial" w:hAnsi="Arial" w:cs="Arial"/>
                <w:lang w:val="en-NZ"/>
              </w:rPr>
            </w:pPr>
          </w:p>
          <w:p w14:paraId="1B68A33F" w14:textId="77777777" w:rsidR="00B32E7C" w:rsidRPr="000D7BA1" w:rsidRDefault="00B32E7C" w:rsidP="008B3791">
            <w:pPr>
              <w:rPr>
                <w:rFonts w:ascii="Arial" w:hAnsi="Arial" w:cs="Arial"/>
                <w:b/>
                <w:lang w:val="en-NZ"/>
              </w:rPr>
            </w:pPr>
            <w:r w:rsidRPr="000D7BA1">
              <w:rPr>
                <w:rFonts w:ascii="Arial" w:hAnsi="Arial" w:cs="Arial"/>
                <w:b/>
                <w:lang w:val="en-NZ"/>
              </w:rPr>
              <w:t>Attrition</w:t>
            </w:r>
            <w:r w:rsidR="006422B7" w:rsidRPr="000D7BA1">
              <w:rPr>
                <w:rFonts w:ascii="Arial" w:hAnsi="Arial" w:cs="Arial"/>
                <w:b/>
                <w:lang w:val="en-NZ"/>
              </w:rPr>
              <w:t>:</w:t>
            </w:r>
          </w:p>
          <w:p w14:paraId="184B7B23" w14:textId="77777777" w:rsidR="006422B7" w:rsidRPr="000D7BA1" w:rsidRDefault="006422B7" w:rsidP="008B3791">
            <w:pPr>
              <w:rPr>
                <w:rFonts w:ascii="Arial" w:hAnsi="Arial" w:cs="Arial"/>
                <w:b/>
                <w:lang w:val="en-NZ"/>
              </w:rPr>
            </w:pPr>
          </w:p>
          <w:p w14:paraId="22BF99A0" w14:textId="77777777" w:rsidR="006422B7" w:rsidRPr="000D7BA1" w:rsidRDefault="006422B7" w:rsidP="008B3791">
            <w:pPr>
              <w:rPr>
                <w:rFonts w:ascii="Arial" w:hAnsi="Arial" w:cs="Arial"/>
                <w:i/>
                <w:lang w:val="en-NZ"/>
              </w:rPr>
            </w:pPr>
            <w:r w:rsidRPr="000D7BA1">
              <w:rPr>
                <w:rFonts w:ascii="Arial" w:hAnsi="Arial" w:cs="Arial"/>
                <w:i/>
                <w:lang w:val="en-NZ"/>
              </w:rPr>
              <w:t>Do you have a current vacancy or indication that a vacancy will occur?</w:t>
            </w:r>
          </w:p>
          <w:p w14:paraId="2B755389" w14:textId="77777777" w:rsidR="006422B7" w:rsidRPr="000D7BA1" w:rsidRDefault="006422B7" w:rsidP="008B3791">
            <w:pPr>
              <w:rPr>
                <w:rFonts w:ascii="Arial" w:hAnsi="Arial" w:cs="Arial"/>
                <w:b/>
                <w:lang w:val="en-NZ"/>
              </w:rPr>
            </w:pPr>
          </w:p>
        </w:tc>
        <w:tc>
          <w:tcPr>
            <w:tcW w:w="3279" w:type="dxa"/>
            <w:gridSpan w:val="3"/>
          </w:tcPr>
          <w:p w14:paraId="4F128264" w14:textId="77777777" w:rsidR="006422B7" w:rsidRPr="000D7BA1" w:rsidRDefault="006422B7" w:rsidP="008B3791">
            <w:pPr>
              <w:rPr>
                <w:rFonts w:ascii="Arial" w:hAnsi="Arial" w:cs="Arial"/>
                <w:lang w:val="en-NZ"/>
              </w:rPr>
            </w:pPr>
            <w:r w:rsidRPr="000D7BA1">
              <w:rPr>
                <w:rFonts w:ascii="Arial" w:hAnsi="Arial" w:cs="Arial"/>
                <w:lang w:val="en-NZ"/>
              </w:rPr>
              <w:t xml:space="preserve">The collective agreements state that “The employer shall attempt to meet any reduction required by the use of attrition.” </w:t>
            </w:r>
          </w:p>
          <w:p w14:paraId="14210515" w14:textId="77777777" w:rsidR="00FF3E92" w:rsidRPr="000D7BA1" w:rsidRDefault="00FF3E92" w:rsidP="008B3791">
            <w:pPr>
              <w:rPr>
                <w:rFonts w:ascii="Arial" w:hAnsi="Arial" w:cs="Arial"/>
                <w:lang w:val="en-NZ"/>
              </w:rPr>
            </w:pPr>
          </w:p>
          <w:p w14:paraId="51CCA66F" w14:textId="77777777" w:rsidR="00FF3E92" w:rsidRPr="000D7BA1" w:rsidRDefault="00FF3E92" w:rsidP="008B3791">
            <w:pPr>
              <w:rPr>
                <w:rFonts w:ascii="Arial" w:hAnsi="Arial" w:cs="Arial"/>
                <w:lang w:val="en-NZ"/>
              </w:rPr>
            </w:pPr>
            <w:r w:rsidRPr="000D7BA1">
              <w:rPr>
                <w:rFonts w:ascii="Arial" w:hAnsi="Arial" w:cs="Arial"/>
                <w:lang w:val="en-NZ"/>
              </w:rPr>
              <w:t>See (clause 3.2.3) of STCA or (clause 2.2.2a) of ASTCA for the definition of what is and is not a genuine fixed term position.</w:t>
            </w:r>
          </w:p>
          <w:p w14:paraId="3319C5D2" w14:textId="77777777" w:rsidR="00FF3E92" w:rsidRPr="000D7BA1" w:rsidRDefault="00FF3E92" w:rsidP="008B3791">
            <w:pPr>
              <w:rPr>
                <w:rFonts w:ascii="Arial" w:hAnsi="Arial" w:cs="Arial"/>
                <w:lang w:val="en-NZ"/>
              </w:rPr>
            </w:pPr>
          </w:p>
          <w:p w14:paraId="7EC6C66D" w14:textId="77777777" w:rsidR="00FF3E92" w:rsidRPr="000D7BA1" w:rsidRDefault="00FF3E92" w:rsidP="008B3791">
            <w:pPr>
              <w:rPr>
                <w:rFonts w:ascii="Arial" w:hAnsi="Arial" w:cs="Arial"/>
                <w:lang w:val="en-NZ"/>
              </w:rPr>
            </w:pPr>
            <w:r w:rsidRPr="000D7BA1">
              <w:rPr>
                <w:rFonts w:ascii="Arial" w:hAnsi="Arial" w:cs="Arial"/>
                <w:lang w:val="en-NZ"/>
              </w:rPr>
              <w:t>Part-time employees must be employed for less than 0.9 FTTE but may also have non-permanent (fixed term) hours which may be reduced.</w:t>
            </w:r>
          </w:p>
          <w:p w14:paraId="2AB74C32" w14:textId="77777777" w:rsidR="00FF3E92" w:rsidRPr="000D7BA1" w:rsidRDefault="00FF3E92" w:rsidP="008B3791">
            <w:pPr>
              <w:rPr>
                <w:rFonts w:ascii="Arial" w:hAnsi="Arial" w:cs="Arial"/>
                <w:lang w:val="en-NZ"/>
              </w:rPr>
            </w:pPr>
          </w:p>
          <w:p w14:paraId="54F2D2BC" w14:textId="77777777" w:rsidR="00FF3E92" w:rsidRPr="000D7BA1" w:rsidRDefault="00FF3E92" w:rsidP="008B3791">
            <w:pPr>
              <w:rPr>
                <w:rFonts w:ascii="Arial" w:hAnsi="Arial" w:cs="Arial"/>
                <w:lang w:val="en-NZ"/>
              </w:rPr>
            </w:pPr>
            <w:r w:rsidRPr="000D7BA1">
              <w:rPr>
                <w:rFonts w:ascii="Arial" w:hAnsi="Arial" w:cs="Arial"/>
                <w:lang w:val="en-NZ"/>
              </w:rPr>
              <w:t>MoE will not pay surplus if the school have fixed term positions that are not genuine.</w:t>
            </w:r>
          </w:p>
          <w:p w14:paraId="028B5576" w14:textId="77777777" w:rsidR="00FF3E92" w:rsidRPr="000D7BA1" w:rsidRDefault="00FF3E92" w:rsidP="008B3791">
            <w:pPr>
              <w:rPr>
                <w:rFonts w:ascii="Arial" w:hAnsi="Arial" w:cs="Arial"/>
                <w:lang w:val="en-NZ"/>
              </w:rPr>
            </w:pPr>
          </w:p>
        </w:tc>
        <w:tc>
          <w:tcPr>
            <w:tcW w:w="3196" w:type="dxa"/>
          </w:tcPr>
          <w:p w14:paraId="365A3735" w14:textId="77777777" w:rsidR="00B1539E" w:rsidRPr="000D7BA1" w:rsidRDefault="00FF3E92" w:rsidP="002F54D8">
            <w:pPr>
              <w:ind w:left="466" w:hanging="466"/>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653120" behindDoc="0" locked="0" layoutInCell="1" allowOverlap="1" wp14:anchorId="6F95226B" wp14:editId="47564CF8">
                      <wp:simplePos x="0" y="0"/>
                      <wp:positionH relativeFrom="column">
                        <wp:posOffset>-14605</wp:posOffset>
                      </wp:positionH>
                      <wp:positionV relativeFrom="paragraph">
                        <wp:posOffset>188595</wp:posOffset>
                      </wp:positionV>
                      <wp:extent cx="213360" cy="198120"/>
                      <wp:effectExtent l="0" t="0" r="15240" b="11430"/>
                      <wp:wrapNone/>
                      <wp:docPr id="1" name="Rectangle 1"/>
                      <wp:cNvGraphicFramePr/>
                      <a:graphic xmlns:a="http://schemas.openxmlformats.org/drawingml/2006/main">
                        <a:graphicData uri="http://schemas.microsoft.com/office/word/2010/wordprocessingShape">
                          <wps:wsp>
                            <wps:cNvSpPr/>
                            <wps:spPr>
                              <a:xfrm>
                                <a:off x="0" y="0"/>
                                <a:ext cx="213360" cy="1981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A62556" id="Rectangle 1" o:spid="_x0000_s1026" style="position:absolute;margin-left:-1.15pt;margin-top:14.85pt;width:16.8pt;height:15.6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" fillcolor="white [3201]" strokecolor="#70ad47 [3209]" strokeweight="1pt"/>
                  </w:pict>
                </mc:Fallback>
              </mc:AlternateContent>
            </w:r>
          </w:p>
          <w:p w14:paraId="3E04AD98" w14:textId="77777777" w:rsidR="002F54D8" w:rsidRPr="000D7BA1" w:rsidRDefault="00FF3E92" w:rsidP="002F54D8">
            <w:pPr>
              <w:tabs>
                <w:tab w:val="left" w:pos="433"/>
              </w:tabs>
              <w:ind w:left="466" w:hanging="466"/>
              <w:rPr>
                <w:rFonts w:ascii="Arial" w:hAnsi="Arial" w:cs="Arial"/>
                <w:iCs/>
                <w:lang w:val="en-NZ"/>
              </w:rPr>
            </w:pPr>
            <w:r w:rsidRPr="000D7BA1">
              <w:rPr>
                <w:rFonts w:ascii="Arial" w:hAnsi="Arial" w:cs="Arial"/>
                <w:lang w:val="en-NZ"/>
              </w:rPr>
              <w:tab/>
            </w:r>
            <w:r w:rsidRPr="000D7BA1">
              <w:rPr>
                <w:rFonts w:ascii="Arial" w:hAnsi="Arial" w:cs="Arial"/>
                <w:iCs/>
                <w:lang w:val="en-NZ"/>
              </w:rPr>
              <w:t xml:space="preserve">Have you received any resignations from permanent positions that will take effect before the reduction must be made? </w:t>
            </w:r>
          </w:p>
          <w:p w14:paraId="548479AF" w14:textId="77777777" w:rsidR="00FF3E92" w:rsidRPr="000D7BA1" w:rsidRDefault="00FF3E92" w:rsidP="002F54D8">
            <w:pPr>
              <w:tabs>
                <w:tab w:val="left" w:pos="433"/>
              </w:tabs>
              <w:ind w:left="466" w:hanging="466"/>
              <w:rPr>
                <w:rFonts w:ascii="Arial" w:hAnsi="Arial" w:cs="Arial"/>
                <w:iCs/>
                <w:lang w:val="en-NZ"/>
              </w:rPr>
            </w:pPr>
            <w:r w:rsidRPr="000D7BA1">
              <w:rPr>
                <w:rFonts w:ascii="Arial" w:hAnsi="Arial" w:cs="Arial"/>
                <w:iCs/>
                <w:lang w:val="en-NZ"/>
              </w:rPr>
              <w:tab/>
            </w:r>
          </w:p>
          <w:p w14:paraId="793D03C4" w14:textId="77777777" w:rsidR="00FF3E92" w:rsidRPr="000D7BA1" w:rsidRDefault="00FF3E92" w:rsidP="002F54D8">
            <w:pPr>
              <w:tabs>
                <w:tab w:val="left" w:pos="433"/>
              </w:tabs>
              <w:ind w:left="466" w:hanging="466"/>
              <w:rPr>
                <w:rFonts w:ascii="Arial" w:hAnsi="Arial" w:cs="Arial"/>
                <w:iCs/>
                <w:lang w:val="en-NZ"/>
              </w:rPr>
            </w:pPr>
            <w:r w:rsidRPr="000D7BA1">
              <w:rPr>
                <w:rFonts w:ascii="Arial" w:hAnsi="Arial" w:cs="Arial"/>
                <w:iCs/>
                <w:noProof/>
                <w:lang w:val="en-NZ"/>
              </w:rPr>
              <mc:AlternateContent>
                <mc:Choice Requires="wps">
                  <w:drawing>
                    <wp:anchor distT="0" distB="0" distL="114300" distR="114300" simplePos="0" relativeHeight="251655168" behindDoc="0" locked="0" layoutInCell="1" allowOverlap="1" wp14:anchorId="54D3A7B9" wp14:editId="56D6580C">
                      <wp:simplePos x="0" y="0"/>
                      <wp:positionH relativeFrom="column">
                        <wp:posOffset>-10160</wp:posOffset>
                      </wp:positionH>
                      <wp:positionV relativeFrom="paragraph">
                        <wp:posOffset>73660</wp:posOffset>
                      </wp:positionV>
                      <wp:extent cx="213360" cy="198120"/>
                      <wp:effectExtent l="0" t="0" r="15240" b="11430"/>
                      <wp:wrapNone/>
                      <wp:docPr id="3" name="Rectangle 3"/>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19FCE9" id="Rectangle 3" o:spid="_x0000_s1026" style="position:absolute;margin-left:-.8pt;margin-top:5.8pt;width:16.8pt;height:15.6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" fillcolor="window" strokecolor="#70ad47" strokeweight="1pt"/>
                  </w:pict>
                </mc:Fallback>
              </mc:AlternateContent>
            </w:r>
            <w:r w:rsidRPr="000D7BA1">
              <w:rPr>
                <w:rFonts w:ascii="Arial" w:hAnsi="Arial" w:cs="Arial"/>
                <w:iCs/>
                <w:lang w:val="en-NZ"/>
              </w:rPr>
              <w:tab/>
              <w:t>Are there any fixed term positions due to finish?</w:t>
            </w:r>
          </w:p>
          <w:p w14:paraId="34C66433" w14:textId="77777777" w:rsidR="00FF3E92" w:rsidRPr="000D7BA1" w:rsidRDefault="00FF3E92" w:rsidP="002F54D8">
            <w:pPr>
              <w:tabs>
                <w:tab w:val="left" w:pos="433"/>
              </w:tabs>
              <w:ind w:left="466" w:hanging="466"/>
              <w:rPr>
                <w:rFonts w:ascii="Arial" w:hAnsi="Arial" w:cs="Arial"/>
                <w:iCs/>
                <w:lang w:val="en-NZ"/>
              </w:rPr>
            </w:pPr>
          </w:p>
          <w:p w14:paraId="39FEC4E1" w14:textId="77777777" w:rsidR="00FF3E92" w:rsidRPr="000D7BA1" w:rsidRDefault="00FF3E92" w:rsidP="002F54D8">
            <w:pPr>
              <w:tabs>
                <w:tab w:val="left" w:pos="433"/>
              </w:tabs>
              <w:ind w:left="466" w:hanging="466"/>
              <w:rPr>
                <w:rFonts w:ascii="Arial" w:hAnsi="Arial" w:cs="Arial"/>
                <w:iCs/>
                <w:lang w:val="en-NZ"/>
              </w:rPr>
            </w:pPr>
            <w:r w:rsidRPr="000D7BA1">
              <w:rPr>
                <w:rFonts w:ascii="Arial" w:hAnsi="Arial" w:cs="Arial"/>
                <w:iCs/>
                <w:noProof/>
                <w:lang w:val="en-NZ"/>
              </w:rPr>
              <mc:AlternateContent>
                <mc:Choice Requires="wps">
                  <w:drawing>
                    <wp:anchor distT="0" distB="0" distL="114300" distR="114300" simplePos="0" relativeHeight="251657216" behindDoc="0" locked="0" layoutInCell="1" allowOverlap="1" wp14:anchorId="77FC9727" wp14:editId="303FA85B">
                      <wp:simplePos x="0" y="0"/>
                      <wp:positionH relativeFrom="column">
                        <wp:posOffset>-17780</wp:posOffset>
                      </wp:positionH>
                      <wp:positionV relativeFrom="paragraph">
                        <wp:posOffset>76200</wp:posOffset>
                      </wp:positionV>
                      <wp:extent cx="213360" cy="198120"/>
                      <wp:effectExtent l="0" t="0" r="15240" b="11430"/>
                      <wp:wrapNone/>
                      <wp:docPr id="4" name="Rectangle 4"/>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870A8E" id="Rectangle 4" o:spid="_x0000_s1026" style="position:absolute;margin-left:-1.4pt;margin-top:6pt;width:16.8pt;height:15.6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" fillcolor="window" strokecolor="#70ad47" strokeweight="1pt"/>
                  </w:pict>
                </mc:Fallback>
              </mc:AlternateContent>
            </w:r>
            <w:r w:rsidRPr="000D7BA1">
              <w:rPr>
                <w:rFonts w:ascii="Arial" w:hAnsi="Arial" w:cs="Arial"/>
                <w:iCs/>
                <w:lang w:val="en-NZ"/>
              </w:rPr>
              <w:tab/>
              <w:t>Are there any relievers employed in a vacancy?</w:t>
            </w:r>
          </w:p>
          <w:p w14:paraId="7DD3C918" w14:textId="77777777" w:rsidR="00FF3E92" w:rsidRPr="000D7BA1" w:rsidRDefault="00FF3E92" w:rsidP="002F54D8">
            <w:pPr>
              <w:tabs>
                <w:tab w:val="left" w:pos="433"/>
              </w:tabs>
              <w:ind w:left="466" w:hanging="466"/>
              <w:rPr>
                <w:rFonts w:ascii="Arial" w:hAnsi="Arial" w:cs="Arial"/>
                <w:iCs/>
                <w:lang w:val="en-NZ"/>
              </w:rPr>
            </w:pPr>
          </w:p>
          <w:p w14:paraId="40D6AA5C" w14:textId="77777777" w:rsidR="00FF3E92" w:rsidRPr="000D7BA1" w:rsidRDefault="00FF3E92" w:rsidP="002F54D8">
            <w:pPr>
              <w:tabs>
                <w:tab w:val="left" w:pos="433"/>
              </w:tabs>
              <w:ind w:left="466" w:hanging="466"/>
              <w:rPr>
                <w:rFonts w:ascii="Arial" w:hAnsi="Arial" w:cs="Arial"/>
                <w:iCs/>
                <w:lang w:val="en-NZ"/>
              </w:rPr>
            </w:pPr>
            <w:r w:rsidRPr="000D7BA1">
              <w:rPr>
                <w:rFonts w:ascii="Arial" w:hAnsi="Arial" w:cs="Arial"/>
                <w:iCs/>
                <w:noProof/>
                <w:lang w:val="en-NZ"/>
              </w:rPr>
              <mc:AlternateContent>
                <mc:Choice Requires="wps">
                  <w:drawing>
                    <wp:anchor distT="0" distB="0" distL="114300" distR="114300" simplePos="0" relativeHeight="251659264" behindDoc="0" locked="0" layoutInCell="1" allowOverlap="1" wp14:anchorId="152A8833" wp14:editId="1BB7B78A">
                      <wp:simplePos x="0" y="0"/>
                      <wp:positionH relativeFrom="column">
                        <wp:posOffset>-17780</wp:posOffset>
                      </wp:positionH>
                      <wp:positionV relativeFrom="paragraph">
                        <wp:posOffset>64135</wp:posOffset>
                      </wp:positionV>
                      <wp:extent cx="213360" cy="198120"/>
                      <wp:effectExtent l="0" t="0" r="15240" b="11430"/>
                      <wp:wrapNone/>
                      <wp:docPr id="5" name="Rectangle 5"/>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9564C1" id="Rectangle 5" o:spid="_x0000_s1026" style="position:absolute;margin-left:-1.4pt;margin-top:5.05pt;width:16.8pt;height:15.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" fillcolor="window" strokecolor="#70ad47" strokeweight="1pt"/>
                  </w:pict>
                </mc:Fallback>
              </mc:AlternateContent>
            </w:r>
            <w:r w:rsidRPr="000D7BA1">
              <w:rPr>
                <w:rFonts w:ascii="Arial" w:hAnsi="Arial" w:cs="Arial"/>
                <w:iCs/>
                <w:lang w:val="en-NZ"/>
              </w:rPr>
              <w:tab/>
              <w:t xml:space="preserve">Have you sent letters to fixed term staff </w:t>
            </w:r>
            <w:r w:rsidR="002F54D8" w:rsidRPr="000D7BA1">
              <w:rPr>
                <w:rFonts w:ascii="Arial" w:hAnsi="Arial" w:cs="Arial"/>
                <w:iCs/>
                <w:lang w:val="en-NZ"/>
              </w:rPr>
              <w:t>c</w:t>
            </w:r>
            <w:r w:rsidRPr="000D7BA1">
              <w:rPr>
                <w:rFonts w:ascii="Arial" w:hAnsi="Arial" w:cs="Arial"/>
                <w:iCs/>
                <w:lang w:val="en-NZ"/>
              </w:rPr>
              <w:t xml:space="preserve">onfirming </w:t>
            </w:r>
            <w:r w:rsidRPr="000D7BA1">
              <w:rPr>
                <w:rFonts w:ascii="Arial" w:hAnsi="Arial" w:cs="Arial"/>
                <w:iCs/>
                <w:lang w:val="en-NZ"/>
              </w:rPr>
              <w:tab/>
              <w:t>when their fixed term position is due to finish</w:t>
            </w:r>
            <w:r w:rsidR="002F54D8" w:rsidRPr="000D7BA1">
              <w:rPr>
                <w:rFonts w:ascii="Arial" w:hAnsi="Arial" w:cs="Arial"/>
                <w:iCs/>
                <w:lang w:val="en-NZ"/>
              </w:rPr>
              <w:t>?</w:t>
            </w:r>
          </w:p>
          <w:p w14:paraId="06526304" w14:textId="77777777" w:rsidR="00FF3E92" w:rsidRPr="000D7BA1" w:rsidRDefault="00FF3E92" w:rsidP="002F54D8">
            <w:pPr>
              <w:tabs>
                <w:tab w:val="left" w:pos="433"/>
              </w:tabs>
              <w:ind w:left="466" w:hanging="466"/>
              <w:rPr>
                <w:rFonts w:ascii="Arial" w:hAnsi="Arial" w:cs="Arial"/>
                <w:i/>
                <w:lang w:val="en-NZ"/>
              </w:rPr>
            </w:pPr>
          </w:p>
        </w:tc>
        <w:tc>
          <w:tcPr>
            <w:tcW w:w="3608" w:type="dxa"/>
          </w:tcPr>
          <w:p w14:paraId="21AD50E5" w14:textId="77777777" w:rsidR="00B32E7C" w:rsidRPr="000D7BA1" w:rsidRDefault="00B32E7C" w:rsidP="008B3791">
            <w:pPr>
              <w:rPr>
                <w:rFonts w:ascii="Arial" w:hAnsi="Arial" w:cs="Arial"/>
                <w:lang w:val="en-NZ"/>
              </w:rPr>
            </w:pPr>
          </w:p>
        </w:tc>
      </w:tr>
      <w:tr w:rsidR="00FF3E92" w:rsidRPr="000D7BA1" w14:paraId="1E6F69E6" w14:textId="77777777" w:rsidTr="0031316C">
        <w:trPr>
          <w:gridBefore w:val="1"/>
          <w:gridAfter w:val="1"/>
          <w:wBefore w:w="572" w:type="dxa"/>
          <w:wAfter w:w="425" w:type="dxa"/>
        </w:trPr>
        <w:tc>
          <w:tcPr>
            <w:tcW w:w="3237" w:type="dxa"/>
          </w:tcPr>
          <w:p w14:paraId="0C2D27D4" w14:textId="77777777" w:rsidR="00FF3E92" w:rsidRPr="000D7BA1" w:rsidRDefault="00FF3E92" w:rsidP="008B3791">
            <w:pPr>
              <w:rPr>
                <w:rFonts w:ascii="Arial" w:hAnsi="Arial" w:cs="Arial"/>
                <w:lang w:val="en-NZ"/>
              </w:rPr>
            </w:pPr>
          </w:p>
          <w:p w14:paraId="3B5DB254" w14:textId="77777777" w:rsidR="00FF3E92" w:rsidRPr="000D7BA1" w:rsidRDefault="00775FBA" w:rsidP="008B3791">
            <w:pPr>
              <w:rPr>
                <w:rFonts w:ascii="Arial" w:hAnsi="Arial" w:cs="Arial"/>
                <w:lang w:val="en-NZ"/>
              </w:rPr>
            </w:pPr>
            <w:r w:rsidRPr="000D7BA1">
              <w:rPr>
                <w:rFonts w:ascii="Arial" w:hAnsi="Arial" w:cs="Arial"/>
                <w:b/>
                <w:lang w:val="en-NZ"/>
              </w:rPr>
              <w:t>Voluntary Options</w:t>
            </w:r>
          </w:p>
          <w:p w14:paraId="148F10D7" w14:textId="77777777" w:rsidR="00775FBA" w:rsidRPr="000D7BA1" w:rsidRDefault="00775FBA" w:rsidP="008B3791">
            <w:pPr>
              <w:rPr>
                <w:rFonts w:ascii="Arial" w:hAnsi="Arial" w:cs="Arial"/>
                <w:lang w:val="en-NZ"/>
              </w:rPr>
            </w:pPr>
          </w:p>
          <w:p w14:paraId="4F85D727" w14:textId="77777777" w:rsidR="00775FBA" w:rsidRPr="000D7BA1" w:rsidRDefault="00775FBA" w:rsidP="008B3791">
            <w:pPr>
              <w:rPr>
                <w:rFonts w:ascii="Arial" w:hAnsi="Arial" w:cs="Arial"/>
                <w:i/>
                <w:lang w:val="en-NZ"/>
              </w:rPr>
            </w:pPr>
            <w:r w:rsidRPr="000D7BA1">
              <w:rPr>
                <w:rFonts w:ascii="Arial" w:hAnsi="Arial" w:cs="Arial"/>
                <w:i/>
                <w:lang w:val="en-NZ"/>
              </w:rPr>
              <w:t>Voluntary options will be made available to staff</w:t>
            </w:r>
          </w:p>
        </w:tc>
        <w:tc>
          <w:tcPr>
            <w:tcW w:w="3279" w:type="dxa"/>
            <w:gridSpan w:val="3"/>
          </w:tcPr>
          <w:p w14:paraId="5C9BE535" w14:textId="77777777" w:rsidR="00775FBA" w:rsidRPr="000D7BA1" w:rsidRDefault="00775FBA" w:rsidP="008B3791">
            <w:pPr>
              <w:rPr>
                <w:rFonts w:ascii="Arial" w:hAnsi="Arial" w:cs="Arial"/>
                <w:lang w:val="en-NZ"/>
              </w:rPr>
            </w:pPr>
          </w:p>
          <w:p w14:paraId="63B50DA0" w14:textId="77777777" w:rsidR="00775FBA" w:rsidRPr="000D7BA1" w:rsidRDefault="00775FBA" w:rsidP="008B3791">
            <w:pPr>
              <w:rPr>
                <w:rFonts w:ascii="Arial" w:hAnsi="Arial" w:cs="Arial"/>
                <w:lang w:val="en-NZ"/>
              </w:rPr>
            </w:pPr>
            <w:r w:rsidRPr="000D7BA1">
              <w:rPr>
                <w:rFonts w:ascii="Arial" w:hAnsi="Arial" w:cs="Arial"/>
                <w:lang w:val="en-NZ"/>
              </w:rPr>
              <w:t>See (clause 3.9.3 and appendix H, clause 1.2) of STCA or (clause 2.13.3 and appendix 4 clause 4) of the ASTCA.</w:t>
            </w:r>
          </w:p>
          <w:p w14:paraId="33D89821" w14:textId="77777777" w:rsidR="00775FBA" w:rsidRPr="000D7BA1" w:rsidRDefault="00775FBA" w:rsidP="008B3791">
            <w:pPr>
              <w:rPr>
                <w:rFonts w:ascii="Arial" w:hAnsi="Arial" w:cs="Arial"/>
                <w:lang w:val="en-NZ"/>
              </w:rPr>
            </w:pPr>
          </w:p>
          <w:p w14:paraId="1750FE23" w14:textId="77777777" w:rsidR="00775FBA" w:rsidRPr="000D7BA1" w:rsidRDefault="00775FBA" w:rsidP="008B3791">
            <w:pPr>
              <w:rPr>
                <w:rFonts w:ascii="Arial" w:hAnsi="Arial" w:cs="Arial"/>
                <w:lang w:val="en-NZ"/>
              </w:rPr>
            </w:pPr>
            <w:r w:rsidRPr="000D7BA1">
              <w:rPr>
                <w:rFonts w:ascii="Arial" w:hAnsi="Arial" w:cs="Arial"/>
                <w:lang w:val="en-NZ"/>
              </w:rPr>
              <w:t xml:space="preserve">This is non-binding on the </w:t>
            </w:r>
            <w:r w:rsidR="00651280" w:rsidRPr="000D7BA1">
              <w:rPr>
                <w:rFonts w:ascii="Arial" w:hAnsi="Arial" w:cs="Arial"/>
                <w:lang w:val="en-NZ"/>
              </w:rPr>
              <w:t>school or staff member until the board accept the voluntary resignation.</w:t>
            </w:r>
          </w:p>
          <w:p w14:paraId="19323785" w14:textId="77777777" w:rsidR="00651280" w:rsidRPr="000D7BA1" w:rsidRDefault="00651280" w:rsidP="008B3791">
            <w:pPr>
              <w:rPr>
                <w:rFonts w:ascii="Arial" w:hAnsi="Arial" w:cs="Arial"/>
                <w:lang w:val="en-NZ"/>
              </w:rPr>
            </w:pPr>
          </w:p>
          <w:p w14:paraId="3688A2A3" w14:textId="77777777" w:rsidR="00651280" w:rsidRPr="000D7BA1" w:rsidRDefault="00651280" w:rsidP="00ED6F68">
            <w:pPr>
              <w:rPr>
                <w:rFonts w:ascii="Arial" w:hAnsi="Arial" w:cs="Arial"/>
                <w:lang w:val="en-NZ"/>
              </w:rPr>
            </w:pPr>
            <w:r w:rsidRPr="000D7BA1">
              <w:rPr>
                <w:rFonts w:ascii="Arial" w:hAnsi="Arial" w:cs="Arial"/>
                <w:lang w:val="en-NZ"/>
              </w:rPr>
              <w:t>Where employees are job-sharing both have to agree to the voluntary option.</w:t>
            </w:r>
          </w:p>
        </w:tc>
        <w:tc>
          <w:tcPr>
            <w:tcW w:w="3196" w:type="dxa"/>
          </w:tcPr>
          <w:p w14:paraId="32D41F55" w14:textId="77777777" w:rsidR="00FF3E92" w:rsidRPr="000D7BA1" w:rsidRDefault="00FF3E92" w:rsidP="008B3791">
            <w:pPr>
              <w:rPr>
                <w:rFonts w:ascii="Arial" w:hAnsi="Arial" w:cs="Arial"/>
                <w:lang w:val="en-NZ"/>
              </w:rPr>
            </w:pPr>
          </w:p>
          <w:p w14:paraId="0EC2CABC" w14:textId="77777777" w:rsidR="00775FBA" w:rsidRPr="000D7BA1" w:rsidRDefault="00775FBA" w:rsidP="00775FBA">
            <w:pPr>
              <w:tabs>
                <w:tab w:val="left" w:pos="433"/>
              </w:tabs>
              <w:rPr>
                <w:rFonts w:ascii="Arial" w:hAnsi="Arial" w:cs="Arial"/>
                <w:lang w:val="en-NZ"/>
              </w:rPr>
            </w:pPr>
            <w:r w:rsidRPr="000D7BA1">
              <w:rPr>
                <w:rFonts w:ascii="Arial" w:hAnsi="Arial" w:cs="Arial"/>
                <w:lang w:val="en-NZ"/>
              </w:rPr>
              <w:tab/>
            </w:r>
          </w:p>
          <w:p w14:paraId="61E85361" w14:textId="77777777" w:rsidR="00775FBA" w:rsidRPr="000D7BA1" w:rsidRDefault="00775FBA" w:rsidP="00775FBA">
            <w:pPr>
              <w:tabs>
                <w:tab w:val="left" w:pos="433"/>
              </w:tabs>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661312" behindDoc="0" locked="0" layoutInCell="1" allowOverlap="1" wp14:anchorId="7208E6A5" wp14:editId="5A854D03">
                      <wp:simplePos x="0" y="0"/>
                      <wp:positionH relativeFrom="column">
                        <wp:posOffset>-2540</wp:posOffset>
                      </wp:positionH>
                      <wp:positionV relativeFrom="paragraph">
                        <wp:posOffset>135890</wp:posOffset>
                      </wp:positionV>
                      <wp:extent cx="213360" cy="198120"/>
                      <wp:effectExtent l="0" t="0" r="15240" b="11430"/>
                      <wp:wrapNone/>
                      <wp:docPr id="6" name="Rectangle 6"/>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021083" id="Rectangle 6" o:spid="_x0000_s1026" style="position:absolute;margin-left:-.2pt;margin-top:10.7pt;width:16.8pt;height:15.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" fillcolor="window" strokecolor="#70ad47" strokeweight="1pt"/>
                  </w:pict>
                </mc:Fallback>
              </mc:AlternateContent>
            </w:r>
          </w:p>
          <w:p w14:paraId="28D39C36" w14:textId="77777777" w:rsidR="00775FBA" w:rsidRPr="000D7BA1" w:rsidRDefault="00775FBA" w:rsidP="00775FBA">
            <w:pPr>
              <w:tabs>
                <w:tab w:val="left" w:pos="433"/>
              </w:tabs>
              <w:rPr>
                <w:rFonts w:ascii="Arial" w:hAnsi="Arial" w:cs="Arial"/>
                <w:lang w:val="en-NZ"/>
              </w:rPr>
            </w:pPr>
            <w:r w:rsidRPr="000D7BA1">
              <w:rPr>
                <w:rFonts w:ascii="Arial" w:hAnsi="Arial" w:cs="Arial"/>
                <w:lang w:val="en-NZ"/>
              </w:rPr>
              <w:tab/>
              <w:t>Supernumerary</w:t>
            </w:r>
          </w:p>
          <w:p w14:paraId="591C93A4" w14:textId="77777777" w:rsidR="00775FBA" w:rsidRPr="000D7BA1" w:rsidRDefault="00775FBA" w:rsidP="00775FBA">
            <w:pPr>
              <w:tabs>
                <w:tab w:val="left" w:pos="433"/>
              </w:tabs>
              <w:rPr>
                <w:rFonts w:ascii="Arial" w:hAnsi="Arial" w:cs="Arial"/>
                <w:lang w:val="en-NZ"/>
              </w:rPr>
            </w:pPr>
          </w:p>
          <w:p w14:paraId="3858D41E" w14:textId="77777777" w:rsidR="00775FBA" w:rsidRPr="000D7BA1" w:rsidRDefault="00775FBA" w:rsidP="00775FBA">
            <w:pPr>
              <w:tabs>
                <w:tab w:val="left" w:pos="433"/>
              </w:tabs>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663360" behindDoc="0" locked="0" layoutInCell="1" allowOverlap="1" wp14:anchorId="46E85CB5" wp14:editId="5B3965D1">
                      <wp:simplePos x="0" y="0"/>
                      <wp:positionH relativeFrom="column">
                        <wp:posOffset>-2540</wp:posOffset>
                      </wp:positionH>
                      <wp:positionV relativeFrom="paragraph">
                        <wp:posOffset>2540</wp:posOffset>
                      </wp:positionV>
                      <wp:extent cx="213360" cy="198120"/>
                      <wp:effectExtent l="0" t="0" r="15240" b="11430"/>
                      <wp:wrapNone/>
                      <wp:docPr id="7" name="Rectangle 7"/>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8B0DF2" id="Rectangle 7" o:spid="_x0000_s1026" style="position:absolute;margin-left:-.2pt;margin-top:.2pt;width:16.8pt;height:15.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" fillcolor="window" strokecolor="#70ad47" strokeweight="1pt"/>
                  </w:pict>
                </mc:Fallback>
              </mc:AlternateContent>
            </w:r>
            <w:r w:rsidRPr="000D7BA1">
              <w:rPr>
                <w:rFonts w:ascii="Arial" w:hAnsi="Arial" w:cs="Arial"/>
                <w:lang w:val="en-NZ"/>
              </w:rPr>
              <w:tab/>
              <w:t>Retraining</w:t>
            </w:r>
          </w:p>
          <w:p w14:paraId="42CE5F0F" w14:textId="77777777" w:rsidR="00775FBA" w:rsidRPr="000D7BA1" w:rsidRDefault="00775FBA" w:rsidP="00775FBA">
            <w:pPr>
              <w:tabs>
                <w:tab w:val="left" w:pos="433"/>
              </w:tabs>
              <w:rPr>
                <w:rFonts w:ascii="Arial" w:hAnsi="Arial" w:cs="Arial"/>
                <w:lang w:val="en-NZ"/>
              </w:rPr>
            </w:pPr>
          </w:p>
          <w:p w14:paraId="0221AC54" w14:textId="77777777" w:rsidR="00775FBA" w:rsidRPr="000D7BA1" w:rsidRDefault="00775FBA" w:rsidP="00775FBA">
            <w:pPr>
              <w:tabs>
                <w:tab w:val="left" w:pos="433"/>
              </w:tabs>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665408" behindDoc="0" locked="0" layoutInCell="1" allowOverlap="1" wp14:anchorId="4403E981" wp14:editId="6521C6E3">
                      <wp:simplePos x="0" y="0"/>
                      <wp:positionH relativeFrom="column">
                        <wp:posOffset>-2540</wp:posOffset>
                      </wp:positionH>
                      <wp:positionV relativeFrom="paragraph">
                        <wp:posOffset>2540</wp:posOffset>
                      </wp:positionV>
                      <wp:extent cx="213360" cy="198120"/>
                      <wp:effectExtent l="0" t="0" r="15240" b="11430"/>
                      <wp:wrapNone/>
                      <wp:docPr id="8" name="Rectangle 8"/>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61E826" id="Rectangle 8" o:spid="_x0000_s1026" style="position:absolute;margin-left:-.2pt;margin-top:.2pt;width:16.8pt;height:15.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" fillcolor="window" strokecolor="#70ad47" strokeweight="1pt"/>
                  </w:pict>
                </mc:Fallback>
              </mc:AlternateContent>
            </w:r>
            <w:r w:rsidRPr="000D7BA1">
              <w:rPr>
                <w:rFonts w:ascii="Arial" w:hAnsi="Arial" w:cs="Arial"/>
                <w:lang w:val="en-NZ"/>
              </w:rPr>
              <w:tab/>
              <w:t>Long service payment</w:t>
            </w:r>
          </w:p>
          <w:p w14:paraId="60DCB8E1" w14:textId="77777777" w:rsidR="00775FBA" w:rsidRPr="000D7BA1" w:rsidRDefault="00775FBA" w:rsidP="00775FBA">
            <w:pPr>
              <w:tabs>
                <w:tab w:val="left" w:pos="433"/>
              </w:tabs>
              <w:rPr>
                <w:rFonts w:ascii="Arial" w:hAnsi="Arial" w:cs="Arial"/>
                <w:lang w:val="en-NZ"/>
              </w:rPr>
            </w:pPr>
          </w:p>
          <w:p w14:paraId="0EAD6995" w14:textId="77777777" w:rsidR="00775FBA" w:rsidRPr="000D7BA1" w:rsidRDefault="00775FBA" w:rsidP="008B3791">
            <w:pPr>
              <w:rPr>
                <w:rFonts w:ascii="Arial" w:hAnsi="Arial" w:cs="Arial"/>
                <w:lang w:val="en-NZ"/>
              </w:rPr>
            </w:pPr>
          </w:p>
          <w:p w14:paraId="2DB83B71" w14:textId="77777777" w:rsidR="002F54D8" w:rsidRPr="000D7BA1" w:rsidRDefault="00775FBA" w:rsidP="008B3791">
            <w:pPr>
              <w:rPr>
                <w:rFonts w:ascii="Arial" w:hAnsi="Arial" w:cs="Arial"/>
                <w:lang w:val="en-NZ"/>
              </w:rPr>
            </w:pPr>
            <w:r w:rsidRPr="000D7BA1">
              <w:rPr>
                <w:rFonts w:ascii="Arial" w:hAnsi="Arial" w:cs="Arial"/>
                <w:lang w:val="en-NZ"/>
              </w:rPr>
              <w:tab/>
            </w:r>
          </w:p>
          <w:p w14:paraId="0FCD2E61" w14:textId="77777777" w:rsidR="002F54D8" w:rsidRPr="000D7BA1" w:rsidRDefault="002F54D8" w:rsidP="008B3791">
            <w:pPr>
              <w:rPr>
                <w:rFonts w:ascii="Arial" w:hAnsi="Arial" w:cs="Arial"/>
                <w:lang w:val="en-NZ"/>
              </w:rPr>
            </w:pPr>
          </w:p>
          <w:p w14:paraId="4D78E7ED" w14:textId="77777777" w:rsidR="002F54D8" w:rsidRPr="000D7BA1" w:rsidRDefault="002F54D8" w:rsidP="008B3791">
            <w:pPr>
              <w:rPr>
                <w:rFonts w:ascii="Arial" w:hAnsi="Arial" w:cs="Arial"/>
                <w:lang w:val="en-NZ"/>
              </w:rPr>
            </w:pPr>
          </w:p>
          <w:p w14:paraId="32663AC7" w14:textId="77777777" w:rsidR="002F54D8" w:rsidRPr="000D7BA1" w:rsidRDefault="002F54D8" w:rsidP="008B3791">
            <w:pPr>
              <w:rPr>
                <w:rFonts w:ascii="Arial" w:hAnsi="Arial" w:cs="Arial"/>
                <w:lang w:val="en-NZ"/>
              </w:rPr>
            </w:pPr>
          </w:p>
          <w:p w14:paraId="16E9A94E" w14:textId="77777777" w:rsidR="002F54D8" w:rsidRPr="000D7BA1" w:rsidRDefault="002F54D8" w:rsidP="008B3791">
            <w:pPr>
              <w:rPr>
                <w:rFonts w:ascii="Arial" w:hAnsi="Arial" w:cs="Arial"/>
                <w:lang w:val="en-NZ"/>
              </w:rPr>
            </w:pPr>
          </w:p>
          <w:p w14:paraId="1D10D3FA" w14:textId="77777777" w:rsidR="002F54D8" w:rsidRPr="000D7BA1" w:rsidRDefault="002F54D8" w:rsidP="008B3791">
            <w:pPr>
              <w:rPr>
                <w:rFonts w:ascii="Arial" w:hAnsi="Arial" w:cs="Arial"/>
                <w:lang w:val="en-NZ"/>
              </w:rPr>
            </w:pPr>
          </w:p>
        </w:tc>
        <w:tc>
          <w:tcPr>
            <w:tcW w:w="3608" w:type="dxa"/>
          </w:tcPr>
          <w:p w14:paraId="29A0F1F7" w14:textId="77777777" w:rsidR="00FF3E92" w:rsidRPr="000D7BA1" w:rsidRDefault="00FF3E92" w:rsidP="008B3791">
            <w:pPr>
              <w:rPr>
                <w:rFonts w:ascii="Arial" w:hAnsi="Arial" w:cs="Arial"/>
                <w:lang w:val="en-NZ"/>
              </w:rPr>
            </w:pPr>
          </w:p>
        </w:tc>
      </w:tr>
      <w:tr w:rsidR="003A756E" w:rsidRPr="000D7BA1" w14:paraId="526B5BE1" w14:textId="77777777" w:rsidTr="0031316C">
        <w:trPr>
          <w:gridBefore w:val="1"/>
          <w:gridAfter w:val="1"/>
          <w:wBefore w:w="572" w:type="dxa"/>
          <w:wAfter w:w="425" w:type="dxa"/>
        </w:trPr>
        <w:tc>
          <w:tcPr>
            <w:tcW w:w="3237" w:type="dxa"/>
          </w:tcPr>
          <w:p w14:paraId="333E55E0" w14:textId="77777777" w:rsidR="003A756E" w:rsidRPr="000D7BA1" w:rsidRDefault="003A756E" w:rsidP="00923D25">
            <w:pPr>
              <w:rPr>
                <w:rFonts w:ascii="Arial" w:hAnsi="Arial" w:cs="Arial"/>
                <w:lang w:val="en-NZ"/>
              </w:rPr>
            </w:pPr>
            <w:r w:rsidRPr="000D7BA1">
              <w:rPr>
                <w:rFonts w:ascii="Arial" w:hAnsi="Arial" w:cs="Arial"/>
                <w:lang w:val="en-NZ"/>
              </w:rPr>
              <w:t>Process</w:t>
            </w:r>
          </w:p>
        </w:tc>
        <w:tc>
          <w:tcPr>
            <w:tcW w:w="3279" w:type="dxa"/>
            <w:gridSpan w:val="3"/>
          </w:tcPr>
          <w:p w14:paraId="79714A7D" w14:textId="77777777" w:rsidR="003A756E" w:rsidRPr="000D7BA1" w:rsidRDefault="003A756E" w:rsidP="00923D25">
            <w:pPr>
              <w:rPr>
                <w:rFonts w:ascii="Arial" w:hAnsi="Arial" w:cs="Arial"/>
                <w:lang w:val="en-NZ"/>
              </w:rPr>
            </w:pPr>
            <w:r w:rsidRPr="000D7BA1">
              <w:rPr>
                <w:rFonts w:ascii="Arial" w:hAnsi="Arial" w:cs="Arial"/>
                <w:lang w:val="en-NZ"/>
              </w:rPr>
              <w:t>Additional Information</w:t>
            </w:r>
          </w:p>
        </w:tc>
        <w:tc>
          <w:tcPr>
            <w:tcW w:w="3196" w:type="dxa"/>
          </w:tcPr>
          <w:p w14:paraId="0A438EA1" w14:textId="77777777" w:rsidR="003A756E" w:rsidRPr="000D7BA1" w:rsidRDefault="003A756E" w:rsidP="00923D25">
            <w:pPr>
              <w:rPr>
                <w:rFonts w:ascii="Arial" w:hAnsi="Arial" w:cs="Arial"/>
                <w:lang w:val="en-NZ"/>
              </w:rPr>
            </w:pPr>
            <w:r w:rsidRPr="000D7BA1">
              <w:rPr>
                <w:rFonts w:ascii="Arial" w:hAnsi="Arial" w:cs="Arial"/>
                <w:lang w:val="en-NZ"/>
              </w:rPr>
              <w:t>Analysis action</w:t>
            </w:r>
          </w:p>
        </w:tc>
        <w:tc>
          <w:tcPr>
            <w:tcW w:w="3608" w:type="dxa"/>
          </w:tcPr>
          <w:p w14:paraId="5CC37BA5" w14:textId="77777777" w:rsidR="003A756E" w:rsidRPr="000D7BA1" w:rsidRDefault="003A756E" w:rsidP="00923D25">
            <w:pPr>
              <w:rPr>
                <w:rFonts w:ascii="Arial" w:hAnsi="Arial" w:cs="Arial"/>
                <w:lang w:val="en-NZ"/>
              </w:rPr>
            </w:pPr>
            <w:r w:rsidRPr="000D7BA1">
              <w:rPr>
                <w:rFonts w:ascii="Arial" w:hAnsi="Arial" w:cs="Arial"/>
                <w:lang w:val="en-NZ"/>
              </w:rPr>
              <w:t>Notes</w:t>
            </w:r>
          </w:p>
        </w:tc>
      </w:tr>
      <w:tr w:rsidR="00651280" w:rsidRPr="000D7BA1" w14:paraId="7A26BD6E" w14:textId="77777777" w:rsidTr="002F54D8">
        <w:trPr>
          <w:gridBefore w:val="1"/>
          <w:gridAfter w:val="1"/>
          <w:wBefore w:w="572" w:type="dxa"/>
          <w:wAfter w:w="425" w:type="dxa"/>
        </w:trPr>
        <w:tc>
          <w:tcPr>
            <w:tcW w:w="13320" w:type="dxa"/>
            <w:gridSpan w:val="6"/>
          </w:tcPr>
          <w:p w14:paraId="7BB0B900" w14:textId="77777777" w:rsidR="00651280" w:rsidRPr="000D7BA1" w:rsidRDefault="00651280" w:rsidP="00651280">
            <w:pPr>
              <w:jc w:val="center"/>
              <w:rPr>
                <w:rFonts w:ascii="Arial" w:hAnsi="Arial" w:cs="Arial"/>
                <w:b/>
                <w:lang w:val="en-NZ"/>
              </w:rPr>
            </w:pPr>
            <w:r w:rsidRPr="000D7BA1">
              <w:rPr>
                <w:rFonts w:ascii="Arial" w:hAnsi="Arial" w:cs="Arial"/>
                <w:b/>
                <w:lang w:val="en-NZ"/>
              </w:rPr>
              <w:t xml:space="preserve">If attrition or voluntary options do not fully resolve the surplus </w:t>
            </w:r>
            <w:r w:rsidR="00F76AA2" w:rsidRPr="000D7BA1">
              <w:rPr>
                <w:rFonts w:ascii="Arial" w:hAnsi="Arial" w:cs="Arial"/>
                <w:b/>
                <w:lang w:val="en-NZ"/>
              </w:rPr>
              <w:t>staffing,</w:t>
            </w:r>
            <w:r w:rsidRPr="000D7BA1">
              <w:rPr>
                <w:rFonts w:ascii="Arial" w:hAnsi="Arial" w:cs="Arial"/>
                <w:b/>
                <w:lang w:val="en-NZ"/>
              </w:rPr>
              <w:t xml:space="preserve"> you need to follow a CAPNA Process</w:t>
            </w:r>
          </w:p>
          <w:p w14:paraId="45B63547" w14:textId="77777777" w:rsidR="00651280" w:rsidRPr="000D7BA1" w:rsidRDefault="00651280" w:rsidP="002F54D8">
            <w:pPr>
              <w:jc w:val="center"/>
              <w:rPr>
                <w:rFonts w:ascii="Arial" w:hAnsi="Arial" w:cs="Arial"/>
                <w:b/>
                <w:lang w:val="en-NZ"/>
              </w:rPr>
            </w:pPr>
            <w:r w:rsidRPr="000D7BA1">
              <w:rPr>
                <w:rFonts w:ascii="Arial" w:hAnsi="Arial" w:cs="Arial"/>
                <w:b/>
                <w:lang w:val="en-NZ"/>
              </w:rPr>
              <w:lastRenderedPageBreak/>
              <w:t xml:space="preserve">The process needs to be completed </w:t>
            </w:r>
            <w:r w:rsidR="00F76AA2" w:rsidRPr="000D7BA1">
              <w:rPr>
                <w:rFonts w:ascii="Arial" w:hAnsi="Arial" w:cs="Arial"/>
                <w:b/>
                <w:lang w:val="en-NZ"/>
              </w:rPr>
              <w:t xml:space="preserve">and notice issued to staff </w:t>
            </w:r>
            <w:r w:rsidRPr="000D7BA1">
              <w:rPr>
                <w:rFonts w:ascii="Arial" w:hAnsi="Arial" w:cs="Arial"/>
                <w:b/>
                <w:lang w:val="en-NZ"/>
              </w:rPr>
              <w:t>by 27</w:t>
            </w:r>
            <w:r w:rsidRPr="000D7BA1">
              <w:rPr>
                <w:rFonts w:ascii="Arial" w:hAnsi="Arial" w:cs="Arial"/>
                <w:b/>
                <w:vertAlign w:val="superscript"/>
                <w:lang w:val="en-NZ"/>
              </w:rPr>
              <w:t>th</w:t>
            </w:r>
            <w:r w:rsidRPr="000D7BA1">
              <w:rPr>
                <w:rFonts w:ascii="Arial" w:hAnsi="Arial" w:cs="Arial"/>
                <w:b/>
                <w:lang w:val="en-NZ"/>
              </w:rPr>
              <w:t xml:space="preserve"> November to ensure two months’ notice is given to staff whose position is being disestablished</w:t>
            </w:r>
          </w:p>
        </w:tc>
      </w:tr>
      <w:tr w:rsidR="00651280" w:rsidRPr="000D7BA1" w14:paraId="471855BD" w14:textId="77777777" w:rsidTr="0031316C">
        <w:trPr>
          <w:gridBefore w:val="1"/>
          <w:gridAfter w:val="1"/>
          <w:wBefore w:w="572" w:type="dxa"/>
          <w:wAfter w:w="425" w:type="dxa"/>
        </w:trPr>
        <w:tc>
          <w:tcPr>
            <w:tcW w:w="3237" w:type="dxa"/>
          </w:tcPr>
          <w:p w14:paraId="3B3E2098" w14:textId="77777777" w:rsidR="00651280" w:rsidRPr="000D7BA1" w:rsidRDefault="00651280" w:rsidP="008B3791">
            <w:pPr>
              <w:rPr>
                <w:rFonts w:ascii="Arial" w:hAnsi="Arial" w:cs="Arial"/>
                <w:lang w:val="en-NZ"/>
              </w:rPr>
            </w:pPr>
            <w:r w:rsidRPr="000D7BA1">
              <w:rPr>
                <w:rFonts w:ascii="Arial" w:hAnsi="Arial" w:cs="Arial"/>
                <w:lang w:val="en-NZ"/>
              </w:rPr>
              <w:lastRenderedPageBreak/>
              <w:t xml:space="preserve"> </w:t>
            </w:r>
          </w:p>
          <w:p w14:paraId="597535F8" w14:textId="77777777" w:rsidR="00651280" w:rsidRPr="000D7BA1" w:rsidRDefault="00651280" w:rsidP="008B3791">
            <w:pPr>
              <w:rPr>
                <w:rFonts w:ascii="Arial" w:hAnsi="Arial" w:cs="Arial"/>
                <w:b/>
                <w:lang w:val="en-NZ"/>
              </w:rPr>
            </w:pPr>
            <w:r w:rsidRPr="000D7BA1">
              <w:rPr>
                <w:rFonts w:ascii="Arial" w:hAnsi="Arial" w:cs="Arial"/>
                <w:b/>
                <w:lang w:val="en-NZ"/>
              </w:rPr>
              <w:t>Consultation</w:t>
            </w:r>
          </w:p>
          <w:p w14:paraId="00A44144" w14:textId="77777777" w:rsidR="00651280" w:rsidRPr="000D7BA1" w:rsidRDefault="00651280" w:rsidP="008B3791">
            <w:pPr>
              <w:rPr>
                <w:rFonts w:ascii="Arial" w:hAnsi="Arial" w:cs="Arial"/>
                <w:b/>
                <w:lang w:val="en-NZ"/>
              </w:rPr>
            </w:pPr>
          </w:p>
          <w:p w14:paraId="38687CD5" w14:textId="77777777" w:rsidR="00651280" w:rsidRPr="000D7BA1" w:rsidRDefault="00651280" w:rsidP="008B3791">
            <w:pPr>
              <w:rPr>
                <w:rFonts w:ascii="Arial" w:hAnsi="Arial" w:cs="Arial"/>
                <w:i/>
                <w:lang w:val="en-NZ"/>
              </w:rPr>
            </w:pPr>
            <w:r w:rsidRPr="000D7BA1">
              <w:rPr>
                <w:rFonts w:ascii="Arial" w:hAnsi="Arial" w:cs="Arial"/>
                <w:i/>
                <w:lang w:val="en-NZ"/>
              </w:rPr>
              <w:t xml:space="preserve">If attrition will not solve the issue of surplus </w:t>
            </w:r>
            <w:r w:rsidR="00F76AA2" w:rsidRPr="000D7BA1">
              <w:rPr>
                <w:rFonts w:ascii="Arial" w:hAnsi="Arial" w:cs="Arial"/>
                <w:i/>
                <w:lang w:val="en-NZ"/>
              </w:rPr>
              <w:t>staffing,</w:t>
            </w:r>
            <w:r w:rsidRPr="000D7BA1">
              <w:rPr>
                <w:rFonts w:ascii="Arial" w:hAnsi="Arial" w:cs="Arial"/>
                <w:i/>
                <w:lang w:val="en-NZ"/>
              </w:rPr>
              <w:t xml:space="preserve"> then staff must be consulted, including any staff on leave.</w:t>
            </w:r>
          </w:p>
          <w:p w14:paraId="1B89DAE3" w14:textId="77777777" w:rsidR="00651280" w:rsidRPr="000D7BA1" w:rsidRDefault="00651280" w:rsidP="008B3791">
            <w:pPr>
              <w:rPr>
                <w:rFonts w:ascii="Arial" w:hAnsi="Arial" w:cs="Arial"/>
                <w:i/>
                <w:lang w:val="en-NZ"/>
              </w:rPr>
            </w:pPr>
          </w:p>
          <w:p w14:paraId="129EFDCD" w14:textId="77777777" w:rsidR="00651280" w:rsidRPr="000D7BA1" w:rsidRDefault="00651280" w:rsidP="008B3791">
            <w:pPr>
              <w:rPr>
                <w:rFonts w:ascii="Arial" w:hAnsi="Arial" w:cs="Arial"/>
                <w:i/>
                <w:lang w:val="en-NZ"/>
              </w:rPr>
            </w:pPr>
            <w:r w:rsidRPr="000D7BA1">
              <w:rPr>
                <w:rFonts w:ascii="Arial" w:hAnsi="Arial" w:cs="Arial"/>
                <w:i/>
                <w:lang w:val="en-NZ"/>
              </w:rPr>
              <w:t>Discussions should be without prejudice</w:t>
            </w:r>
          </w:p>
          <w:p w14:paraId="787B51F3" w14:textId="77777777" w:rsidR="00651280" w:rsidRPr="000D7BA1" w:rsidRDefault="00651280" w:rsidP="008B3791">
            <w:pPr>
              <w:rPr>
                <w:rFonts w:ascii="Arial" w:hAnsi="Arial" w:cs="Arial"/>
                <w:i/>
                <w:lang w:val="en-NZ"/>
              </w:rPr>
            </w:pPr>
          </w:p>
          <w:p w14:paraId="2E03C520" w14:textId="77777777" w:rsidR="00651280" w:rsidRPr="000D7BA1" w:rsidRDefault="00651280" w:rsidP="008B3791">
            <w:pPr>
              <w:rPr>
                <w:rFonts w:ascii="Arial" w:hAnsi="Arial" w:cs="Arial"/>
                <w:i/>
                <w:lang w:val="en-NZ"/>
              </w:rPr>
            </w:pPr>
            <w:r w:rsidRPr="000D7BA1">
              <w:rPr>
                <w:rFonts w:ascii="Arial" w:hAnsi="Arial" w:cs="Arial"/>
                <w:i/>
                <w:lang w:val="en-NZ"/>
              </w:rPr>
              <w:t>The consultation process needs to be clearly explained and must be transparent.</w:t>
            </w:r>
          </w:p>
          <w:p w14:paraId="61AE1B30" w14:textId="77777777" w:rsidR="00651280" w:rsidRPr="000D7BA1" w:rsidRDefault="00651280" w:rsidP="008B3791">
            <w:pPr>
              <w:rPr>
                <w:rFonts w:ascii="Arial" w:hAnsi="Arial" w:cs="Arial"/>
                <w:lang w:val="en-NZ"/>
              </w:rPr>
            </w:pPr>
          </w:p>
        </w:tc>
        <w:tc>
          <w:tcPr>
            <w:tcW w:w="3279" w:type="dxa"/>
            <w:gridSpan w:val="3"/>
          </w:tcPr>
          <w:p w14:paraId="6F55F3F9" w14:textId="77777777" w:rsidR="00651280" w:rsidRPr="000D7BA1" w:rsidRDefault="00651280" w:rsidP="008B3791">
            <w:pPr>
              <w:rPr>
                <w:rFonts w:ascii="Arial" w:hAnsi="Arial" w:cs="Arial"/>
                <w:lang w:val="en-NZ"/>
              </w:rPr>
            </w:pPr>
          </w:p>
        </w:tc>
        <w:tc>
          <w:tcPr>
            <w:tcW w:w="3196" w:type="dxa"/>
          </w:tcPr>
          <w:p w14:paraId="4F7D9B1B" w14:textId="77777777" w:rsidR="00651280" w:rsidRPr="000D7BA1" w:rsidRDefault="00651280" w:rsidP="00651280">
            <w:pPr>
              <w:tabs>
                <w:tab w:val="left" w:pos="457"/>
              </w:tabs>
              <w:rPr>
                <w:rFonts w:ascii="Arial" w:hAnsi="Arial" w:cs="Arial"/>
                <w:lang w:val="en-NZ"/>
              </w:rPr>
            </w:pPr>
            <w:r w:rsidRPr="000D7BA1">
              <w:rPr>
                <w:rFonts w:ascii="Arial" w:hAnsi="Arial" w:cs="Arial"/>
                <w:lang w:val="en-NZ"/>
              </w:rPr>
              <w:tab/>
            </w:r>
          </w:p>
          <w:p w14:paraId="20B43A32" w14:textId="77777777" w:rsidR="00651280" w:rsidRPr="000D7BA1" w:rsidRDefault="00651280" w:rsidP="002F54D8">
            <w:pPr>
              <w:tabs>
                <w:tab w:val="left" w:pos="523"/>
              </w:tabs>
              <w:ind w:left="504" w:hanging="38"/>
              <w:jc w:val="both"/>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667456" behindDoc="0" locked="0" layoutInCell="1" allowOverlap="1" wp14:anchorId="5BD7E82D" wp14:editId="04F2EDE7">
                      <wp:simplePos x="0" y="0"/>
                      <wp:positionH relativeFrom="column">
                        <wp:posOffset>-2540</wp:posOffset>
                      </wp:positionH>
                      <wp:positionV relativeFrom="paragraph">
                        <wp:posOffset>4445</wp:posOffset>
                      </wp:positionV>
                      <wp:extent cx="213360" cy="198120"/>
                      <wp:effectExtent l="0" t="0" r="15240" b="11430"/>
                      <wp:wrapNone/>
                      <wp:docPr id="9" name="Rectangle 9"/>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A6F678" id="Rectangle 9" o:spid="_x0000_s1026" style="position:absolute;margin-left:-.2pt;margin-top:.35pt;width:16.8pt;height:15.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" fillcolor="window" strokecolor="#70ad47" strokeweight="1pt"/>
                  </w:pict>
                </mc:Fallback>
              </mc:AlternateContent>
            </w:r>
            <w:r w:rsidRPr="000D7BA1">
              <w:rPr>
                <w:rFonts w:ascii="Arial" w:hAnsi="Arial" w:cs="Arial"/>
                <w:lang w:val="en-NZ"/>
              </w:rPr>
              <w:tab/>
              <w:t>Ensure staff members are not pressured into making a decision</w:t>
            </w:r>
          </w:p>
          <w:p w14:paraId="3D294C68" w14:textId="77777777" w:rsidR="00651280" w:rsidRPr="000D7BA1" w:rsidRDefault="00651280" w:rsidP="002F54D8">
            <w:pPr>
              <w:tabs>
                <w:tab w:val="left" w:pos="523"/>
              </w:tabs>
              <w:ind w:hanging="38"/>
              <w:jc w:val="both"/>
              <w:rPr>
                <w:rFonts w:ascii="Arial" w:hAnsi="Arial" w:cs="Arial"/>
                <w:lang w:val="en-NZ"/>
              </w:rPr>
            </w:pPr>
          </w:p>
          <w:p w14:paraId="74650D1E" w14:textId="77777777" w:rsidR="00651280" w:rsidRPr="000D7BA1" w:rsidRDefault="00651280" w:rsidP="002F54D8">
            <w:pPr>
              <w:tabs>
                <w:tab w:val="left" w:pos="523"/>
              </w:tabs>
              <w:ind w:left="466"/>
              <w:jc w:val="both"/>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669504" behindDoc="0" locked="0" layoutInCell="1" allowOverlap="1" wp14:anchorId="769D6B71" wp14:editId="102FB48E">
                      <wp:simplePos x="0" y="0"/>
                      <wp:positionH relativeFrom="column">
                        <wp:posOffset>-2540</wp:posOffset>
                      </wp:positionH>
                      <wp:positionV relativeFrom="paragraph">
                        <wp:posOffset>111760</wp:posOffset>
                      </wp:positionV>
                      <wp:extent cx="213360" cy="198120"/>
                      <wp:effectExtent l="0" t="0" r="15240" b="11430"/>
                      <wp:wrapNone/>
                      <wp:docPr id="10" name="Rectangle 10"/>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16D116" id="Rectangle 10" o:spid="_x0000_s1026" style="position:absolute;margin-left:-.2pt;margin-top:8.8pt;width:16.8pt;height:15.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" fillcolor="window" strokecolor="#70ad47" strokeweight="1pt"/>
                  </w:pict>
                </mc:Fallback>
              </mc:AlternateContent>
            </w:r>
            <w:r w:rsidRPr="000D7BA1">
              <w:rPr>
                <w:rFonts w:ascii="Arial" w:hAnsi="Arial" w:cs="Arial"/>
                <w:lang w:val="en-NZ"/>
              </w:rPr>
              <w:t xml:space="preserve">Ensure staff do not make </w:t>
            </w:r>
            <w:r w:rsidRPr="000D7BA1">
              <w:rPr>
                <w:rFonts w:ascii="Arial" w:hAnsi="Arial" w:cs="Arial"/>
                <w:lang w:val="en-NZ"/>
              </w:rPr>
              <w:tab/>
              <w:t xml:space="preserve">quick or uninformed decisions. </w:t>
            </w:r>
            <w:proofErr w:type="gramStart"/>
            <w:r w:rsidR="00A87287" w:rsidRPr="000D7BA1">
              <w:rPr>
                <w:rFonts w:ascii="Arial" w:hAnsi="Arial" w:cs="Arial"/>
                <w:lang w:val="en-NZ"/>
              </w:rPr>
              <w:t>i.e.</w:t>
            </w:r>
            <w:proofErr w:type="gramEnd"/>
            <w:r w:rsidR="00A87287" w:rsidRPr="000D7BA1">
              <w:rPr>
                <w:rFonts w:ascii="Arial" w:hAnsi="Arial" w:cs="Arial"/>
                <w:lang w:val="en-NZ"/>
              </w:rPr>
              <w:t xml:space="preserve"> Surplus</w:t>
            </w:r>
            <w:r w:rsidRPr="000D7BA1">
              <w:rPr>
                <w:rFonts w:ascii="Arial" w:hAnsi="Arial" w:cs="Arial"/>
                <w:lang w:val="en-NZ"/>
              </w:rPr>
              <w:t xml:space="preserve"> staffing entitlements </w:t>
            </w:r>
            <w:r w:rsidR="00A87287" w:rsidRPr="000D7BA1">
              <w:rPr>
                <w:rFonts w:ascii="Arial" w:hAnsi="Arial" w:cs="Arial"/>
                <w:lang w:val="en-NZ"/>
              </w:rPr>
              <w:t>d</w:t>
            </w:r>
            <w:r w:rsidRPr="000D7BA1">
              <w:rPr>
                <w:rFonts w:ascii="Arial" w:hAnsi="Arial" w:cs="Arial"/>
                <w:lang w:val="en-NZ"/>
              </w:rPr>
              <w:t xml:space="preserve">on’t </w:t>
            </w:r>
            <w:r w:rsidRPr="000D7BA1">
              <w:rPr>
                <w:rFonts w:ascii="Arial" w:hAnsi="Arial" w:cs="Arial"/>
                <w:lang w:val="en-NZ"/>
              </w:rPr>
              <w:tab/>
              <w:t>apply to resignations.</w:t>
            </w:r>
          </w:p>
          <w:p w14:paraId="63B521D8" w14:textId="77777777" w:rsidR="004866D2" w:rsidRPr="000D7BA1" w:rsidRDefault="004866D2" w:rsidP="002F54D8">
            <w:pPr>
              <w:tabs>
                <w:tab w:val="left" w:pos="523"/>
              </w:tabs>
              <w:ind w:left="466"/>
              <w:jc w:val="both"/>
              <w:rPr>
                <w:rFonts w:ascii="Arial" w:hAnsi="Arial" w:cs="Arial"/>
                <w:lang w:val="en-NZ"/>
              </w:rPr>
            </w:pPr>
          </w:p>
          <w:p w14:paraId="36E055AD" w14:textId="77777777" w:rsidR="004866D2" w:rsidRPr="000D7BA1" w:rsidRDefault="004866D2" w:rsidP="002F54D8">
            <w:pPr>
              <w:tabs>
                <w:tab w:val="left" w:pos="523"/>
              </w:tabs>
              <w:ind w:left="466"/>
              <w:jc w:val="both"/>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671552" behindDoc="0" locked="0" layoutInCell="1" allowOverlap="1" wp14:anchorId="112E71A6" wp14:editId="3DCA9A69">
                      <wp:simplePos x="0" y="0"/>
                      <wp:positionH relativeFrom="column">
                        <wp:posOffset>-2540</wp:posOffset>
                      </wp:positionH>
                      <wp:positionV relativeFrom="paragraph">
                        <wp:posOffset>4445</wp:posOffset>
                      </wp:positionV>
                      <wp:extent cx="213360" cy="198120"/>
                      <wp:effectExtent l="0" t="0" r="15240" b="11430"/>
                      <wp:wrapNone/>
                      <wp:docPr id="11" name="Rectangle 11"/>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560089" id="Rectangle 11" o:spid="_x0000_s1026" style="position:absolute;margin-left:-.2pt;margin-top:.35pt;width:16.8pt;height:15.6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" fillcolor="window" strokecolor="#70ad47" strokeweight="1pt"/>
                  </w:pict>
                </mc:Fallback>
              </mc:AlternateContent>
            </w:r>
            <w:r w:rsidRPr="000D7BA1">
              <w:rPr>
                <w:rFonts w:ascii="Arial" w:hAnsi="Arial" w:cs="Arial"/>
                <w:lang w:val="en-NZ"/>
              </w:rPr>
              <w:t>Consult with other parties</w:t>
            </w:r>
            <w:r w:rsidR="002F54D8" w:rsidRPr="000D7BA1">
              <w:rPr>
                <w:rFonts w:ascii="Arial" w:hAnsi="Arial" w:cs="Arial"/>
                <w:lang w:val="en-NZ"/>
              </w:rPr>
              <w:t xml:space="preserve"> </w:t>
            </w:r>
            <w:proofErr w:type="gramStart"/>
            <w:r w:rsidRPr="000D7BA1">
              <w:rPr>
                <w:rFonts w:ascii="Arial" w:hAnsi="Arial" w:cs="Arial"/>
                <w:lang w:val="en-NZ"/>
              </w:rPr>
              <w:t>e.g.</w:t>
            </w:r>
            <w:proofErr w:type="gramEnd"/>
            <w:r w:rsidRPr="000D7BA1">
              <w:rPr>
                <w:rFonts w:ascii="Arial" w:hAnsi="Arial" w:cs="Arial"/>
                <w:lang w:val="en-NZ"/>
              </w:rPr>
              <w:t xml:space="preserve"> NZSTA Employment Advisers.</w:t>
            </w:r>
          </w:p>
          <w:p w14:paraId="5743B180" w14:textId="77777777" w:rsidR="002F54D8" w:rsidRPr="000D7BA1" w:rsidRDefault="002F54D8" w:rsidP="002F54D8">
            <w:pPr>
              <w:tabs>
                <w:tab w:val="left" w:pos="523"/>
              </w:tabs>
              <w:ind w:left="466"/>
              <w:jc w:val="both"/>
              <w:rPr>
                <w:rFonts w:ascii="Arial" w:hAnsi="Arial" w:cs="Arial"/>
                <w:lang w:val="en-NZ"/>
              </w:rPr>
            </w:pPr>
          </w:p>
        </w:tc>
        <w:tc>
          <w:tcPr>
            <w:tcW w:w="3608" w:type="dxa"/>
          </w:tcPr>
          <w:p w14:paraId="5AFD6BAB" w14:textId="77777777" w:rsidR="00651280" w:rsidRPr="000D7BA1" w:rsidRDefault="00651280" w:rsidP="008B3791">
            <w:pPr>
              <w:rPr>
                <w:rFonts w:ascii="Arial" w:hAnsi="Arial" w:cs="Arial"/>
                <w:lang w:val="en-NZ"/>
              </w:rPr>
            </w:pPr>
          </w:p>
        </w:tc>
      </w:tr>
      <w:tr w:rsidR="004866D2" w:rsidRPr="000D7BA1" w14:paraId="26D27B4D" w14:textId="77777777" w:rsidTr="0031316C">
        <w:trPr>
          <w:gridBefore w:val="1"/>
          <w:gridAfter w:val="1"/>
          <w:wBefore w:w="572" w:type="dxa"/>
          <w:wAfter w:w="425" w:type="dxa"/>
        </w:trPr>
        <w:tc>
          <w:tcPr>
            <w:tcW w:w="3237" w:type="dxa"/>
          </w:tcPr>
          <w:p w14:paraId="0B9E0C9B" w14:textId="77777777" w:rsidR="004866D2" w:rsidRPr="000D7BA1" w:rsidRDefault="004866D2" w:rsidP="008B3791">
            <w:pPr>
              <w:rPr>
                <w:rFonts w:ascii="Arial" w:hAnsi="Arial" w:cs="Arial"/>
                <w:lang w:val="en-NZ"/>
              </w:rPr>
            </w:pPr>
          </w:p>
          <w:p w14:paraId="49563AB9" w14:textId="77777777" w:rsidR="004866D2" w:rsidRPr="000D7BA1" w:rsidRDefault="004866D2" w:rsidP="008B3791">
            <w:pPr>
              <w:rPr>
                <w:rFonts w:ascii="Arial" w:hAnsi="Arial" w:cs="Arial"/>
                <w:b/>
                <w:lang w:val="en-NZ"/>
              </w:rPr>
            </w:pPr>
            <w:r w:rsidRPr="000D7BA1">
              <w:rPr>
                <w:rFonts w:ascii="Arial" w:hAnsi="Arial" w:cs="Arial"/>
                <w:b/>
                <w:lang w:val="en-NZ"/>
              </w:rPr>
              <w:t>Keep Staff Informed</w:t>
            </w:r>
          </w:p>
          <w:p w14:paraId="0C17AFB0" w14:textId="77777777" w:rsidR="004866D2" w:rsidRPr="000D7BA1" w:rsidRDefault="004866D2" w:rsidP="008B3791">
            <w:pPr>
              <w:rPr>
                <w:rFonts w:ascii="Arial" w:hAnsi="Arial" w:cs="Arial"/>
                <w:b/>
                <w:lang w:val="en-NZ"/>
              </w:rPr>
            </w:pPr>
          </w:p>
          <w:p w14:paraId="03BBBCAC" w14:textId="77777777" w:rsidR="004866D2" w:rsidRPr="000D7BA1" w:rsidRDefault="004866D2" w:rsidP="008B3791">
            <w:pPr>
              <w:rPr>
                <w:rFonts w:ascii="Arial" w:hAnsi="Arial" w:cs="Arial"/>
                <w:i/>
                <w:lang w:val="en-NZ"/>
              </w:rPr>
            </w:pPr>
            <w:r w:rsidRPr="000D7BA1">
              <w:rPr>
                <w:rFonts w:ascii="Arial" w:hAnsi="Arial" w:cs="Arial"/>
                <w:i/>
                <w:lang w:val="en-NZ"/>
              </w:rPr>
              <w:t>Ensure there is a good process for communicating the surplus staffing process and progress to staff.</w:t>
            </w:r>
          </w:p>
          <w:p w14:paraId="5441BBC5" w14:textId="77777777" w:rsidR="004866D2" w:rsidRPr="000D7BA1" w:rsidRDefault="004866D2" w:rsidP="008B3791">
            <w:pPr>
              <w:rPr>
                <w:rFonts w:ascii="Arial" w:hAnsi="Arial" w:cs="Arial"/>
                <w:i/>
                <w:lang w:val="en-NZ"/>
              </w:rPr>
            </w:pPr>
          </w:p>
          <w:p w14:paraId="78CD51A0" w14:textId="77777777" w:rsidR="004866D2" w:rsidRPr="000D7BA1" w:rsidRDefault="004866D2" w:rsidP="008B3791">
            <w:pPr>
              <w:rPr>
                <w:rFonts w:ascii="Arial" w:hAnsi="Arial" w:cs="Arial"/>
                <w:i/>
                <w:lang w:val="en-NZ"/>
              </w:rPr>
            </w:pPr>
            <w:r w:rsidRPr="000D7BA1">
              <w:rPr>
                <w:rFonts w:ascii="Arial" w:hAnsi="Arial" w:cs="Arial"/>
                <w:i/>
                <w:lang w:val="en-NZ"/>
              </w:rPr>
              <w:t>Involve the union at the beginning of the process.</w:t>
            </w:r>
          </w:p>
        </w:tc>
        <w:tc>
          <w:tcPr>
            <w:tcW w:w="3279" w:type="dxa"/>
            <w:gridSpan w:val="3"/>
          </w:tcPr>
          <w:p w14:paraId="77C157E4" w14:textId="77777777" w:rsidR="004866D2" w:rsidRPr="000D7BA1" w:rsidRDefault="004866D2" w:rsidP="008B3791">
            <w:pPr>
              <w:rPr>
                <w:rFonts w:ascii="Arial" w:hAnsi="Arial" w:cs="Arial"/>
                <w:lang w:val="en-NZ"/>
              </w:rPr>
            </w:pPr>
          </w:p>
        </w:tc>
        <w:tc>
          <w:tcPr>
            <w:tcW w:w="3196" w:type="dxa"/>
          </w:tcPr>
          <w:p w14:paraId="4F55ADE7" w14:textId="77777777" w:rsidR="004866D2" w:rsidRPr="000D7BA1" w:rsidRDefault="004866D2" w:rsidP="004866D2">
            <w:pPr>
              <w:tabs>
                <w:tab w:val="left" w:pos="523"/>
              </w:tabs>
              <w:rPr>
                <w:rFonts w:ascii="Arial" w:hAnsi="Arial" w:cs="Arial"/>
                <w:lang w:val="en-NZ"/>
              </w:rPr>
            </w:pPr>
            <w:r w:rsidRPr="000D7BA1">
              <w:rPr>
                <w:rFonts w:ascii="Arial" w:hAnsi="Arial" w:cs="Arial"/>
                <w:lang w:val="en-NZ"/>
              </w:rPr>
              <w:tab/>
            </w:r>
            <w:r w:rsidRPr="000D7BA1">
              <w:rPr>
                <w:rFonts w:ascii="Arial" w:hAnsi="Arial" w:cs="Arial"/>
                <w:noProof/>
                <w:lang w:val="en-NZ"/>
              </w:rPr>
              <mc:AlternateContent>
                <mc:Choice Requires="wps">
                  <w:drawing>
                    <wp:anchor distT="0" distB="0" distL="114300" distR="114300" simplePos="0" relativeHeight="251673600" behindDoc="0" locked="0" layoutInCell="1" allowOverlap="1" wp14:anchorId="20929553" wp14:editId="32774933">
                      <wp:simplePos x="0" y="0"/>
                      <wp:positionH relativeFrom="column">
                        <wp:posOffset>-2540</wp:posOffset>
                      </wp:positionH>
                      <wp:positionV relativeFrom="paragraph">
                        <wp:posOffset>167005</wp:posOffset>
                      </wp:positionV>
                      <wp:extent cx="213360" cy="198120"/>
                      <wp:effectExtent l="0" t="0" r="15240" b="11430"/>
                      <wp:wrapNone/>
                      <wp:docPr id="12" name="Rectangle 12"/>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5F69BA" id="Rectangle 12" o:spid="_x0000_s1026" style="position:absolute;margin-left:-.2pt;margin-top:13.15pt;width:16.8pt;height:15.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" fillcolor="window" strokecolor="#70ad47" strokeweight="1pt"/>
                  </w:pict>
                </mc:Fallback>
              </mc:AlternateContent>
            </w:r>
          </w:p>
          <w:p w14:paraId="24FD5C4C" w14:textId="77777777" w:rsidR="004866D2" w:rsidRPr="000D7BA1" w:rsidRDefault="004866D2" w:rsidP="00397CBA">
            <w:pPr>
              <w:tabs>
                <w:tab w:val="left" w:pos="523"/>
              </w:tabs>
              <w:ind w:left="504"/>
              <w:jc w:val="both"/>
              <w:rPr>
                <w:rFonts w:ascii="Arial" w:hAnsi="Arial" w:cs="Arial"/>
                <w:lang w:val="en-NZ"/>
              </w:rPr>
            </w:pPr>
            <w:r w:rsidRPr="000D7BA1">
              <w:rPr>
                <w:rFonts w:ascii="Arial" w:hAnsi="Arial" w:cs="Arial"/>
                <w:lang w:val="en-NZ"/>
              </w:rPr>
              <w:tab/>
              <w:t xml:space="preserve">How would </w:t>
            </w:r>
            <w:proofErr w:type="gramStart"/>
            <w:r w:rsidRPr="000D7BA1">
              <w:rPr>
                <w:rFonts w:ascii="Arial" w:hAnsi="Arial" w:cs="Arial"/>
                <w:lang w:val="en-NZ"/>
              </w:rPr>
              <w:t>affected</w:t>
            </w:r>
            <w:proofErr w:type="gramEnd"/>
            <w:r w:rsidRPr="000D7BA1">
              <w:rPr>
                <w:rFonts w:ascii="Arial" w:hAnsi="Arial" w:cs="Arial"/>
                <w:lang w:val="en-NZ"/>
              </w:rPr>
              <w:t xml:space="preserve"> </w:t>
            </w:r>
            <w:r w:rsidRPr="000D7BA1">
              <w:rPr>
                <w:rFonts w:ascii="Arial" w:hAnsi="Arial" w:cs="Arial"/>
                <w:lang w:val="en-NZ"/>
              </w:rPr>
              <w:tab/>
              <w:t xml:space="preserve">teachers prefer to be </w:t>
            </w:r>
            <w:r w:rsidRPr="000D7BA1">
              <w:rPr>
                <w:rFonts w:ascii="Arial" w:hAnsi="Arial" w:cs="Arial"/>
                <w:lang w:val="en-NZ"/>
              </w:rPr>
              <w:tab/>
              <w:t xml:space="preserve">informed of decisions (e.g. </w:t>
            </w:r>
            <w:r w:rsidRPr="000D7BA1">
              <w:rPr>
                <w:rFonts w:ascii="Arial" w:hAnsi="Arial" w:cs="Arial"/>
                <w:lang w:val="en-NZ"/>
              </w:rPr>
              <w:tab/>
              <w:t>in writing or personally)</w:t>
            </w:r>
            <w:r w:rsidR="00397CBA" w:rsidRPr="000D7BA1">
              <w:rPr>
                <w:rFonts w:ascii="Arial" w:hAnsi="Arial" w:cs="Arial"/>
                <w:lang w:val="en-NZ"/>
              </w:rPr>
              <w:t>?</w:t>
            </w:r>
          </w:p>
          <w:p w14:paraId="26CAA03C" w14:textId="77777777" w:rsidR="004866D2" w:rsidRPr="000D7BA1" w:rsidRDefault="004866D2" w:rsidP="00397CBA">
            <w:pPr>
              <w:tabs>
                <w:tab w:val="left" w:pos="523"/>
              </w:tabs>
              <w:ind w:left="504"/>
              <w:jc w:val="both"/>
              <w:rPr>
                <w:rFonts w:ascii="Arial" w:hAnsi="Arial" w:cs="Arial"/>
                <w:lang w:val="en-NZ"/>
              </w:rPr>
            </w:pPr>
          </w:p>
          <w:p w14:paraId="4671E25B" w14:textId="77777777" w:rsidR="004866D2" w:rsidRPr="000D7BA1" w:rsidRDefault="004866D2" w:rsidP="00397CBA">
            <w:pPr>
              <w:tabs>
                <w:tab w:val="left" w:pos="523"/>
              </w:tabs>
              <w:ind w:left="504"/>
              <w:jc w:val="both"/>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675648" behindDoc="0" locked="0" layoutInCell="1" allowOverlap="1" wp14:anchorId="253FFE46" wp14:editId="230A879E">
                      <wp:simplePos x="0" y="0"/>
                      <wp:positionH relativeFrom="column">
                        <wp:posOffset>-2540</wp:posOffset>
                      </wp:positionH>
                      <wp:positionV relativeFrom="paragraph">
                        <wp:posOffset>2540</wp:posOffset>
                      </wp:positionV>
                      <wp:extent cx="213360" cy="198120"/>
                      <wp:effectExtent l="0" t="0" r="15240" b="11430"/>
                      <wp:wrapNone/>
                      <wp:docPr id="13" name="Rectangle 13"/>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649D98" id="Rectangle 13" o:spid="_x0000_s1026" style="position:absolute;margin-left:-.2pt;margin-top:.2pt;width:16.8pt;height:15.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" fillcolor="window" strokecolor="#70ad47" strokeweight="1pt"/>
                  </w:pict>
                </mc:Fallback>
              </mc:AlternateContent>
            </w:r>
            <w:r w:rsidRPr="000D7BA1">
              <w:rPr>
                <w:rFonts w:ascii="Arial" w:hAnsi="Arial" w:cs="Arial"/>
                <w:lang w:val="en-NZ"/>
              </w:rPr>
              <w:tab/>
              <w:t xml:space="preserve">How would </w:t>
            </w:r>
            <w:proofErr w:type="gramStart"/>
            <w:r w:rsidRPr="000D7BA1">
              <w:rPr>
                <w:rFonts w:ascii="Arial" w:hAnsi="Arial" w:cs="Arial"/>
                <w:lang w:val="en-NZ"/>
              </w:rPr>
              <w:t>affected</w:t>
            </w:r>
            <w:proofErr w:type="gramEnd"/>
            <w:r w:rsidRPr="000D7BA1">
              <w:rPr>
                <w:rFonts w:ascii="Arial" w:hAnsi="Arial" w:cs="Arial"/>
                <w:lang w:val="en-NZ"/>
              </w:rPr>
              <w:t xml:space="preserve"> </w:t>
            </w:r>
            <w:r w:rsidRPr="000D7BA1">
              <w:rPr>
                <w:rFonts w:ascii="Arial" w:hAnsi="Arial" w:cs="Arial"/>
                <w:lang w:val="en-NZ"/>
              </w:rPr>
              <w:tab/>
              <w:t xml:space="preserve">teachers prefer other staff </w:t>
            </w:r>
            <w:r w:rsidRPr="000D7BA1">
              <w:rPr>
                <w:rFonts w:ascii="Arial" w:hAnsi="Arial" w:cs="Arial"/>
                <w:lang w:val="en-NZ"/>
              </w:rPr>
              <w:tab/>
              <w:t xml:space="preserve">and parents to be informed </w:t>
            </w:r>
            <w:r w:rsidRPr="000D7BA1">
              <w:rPr>
                <w:rFonts w:ascii="Arial" w:hAnsi="Arial" w:cs="Arial"/>
                <w:lang w:val="en-NZ"/>
              </w:rPr>
              <w:tab/>
              <w:t>and when</w:t>
            </w:r>
            <w:r w:rsidR="00397CBA" w:rsidRPr="000D7BA1">
              <w:rPr>
                <w:rFonts w:ascii="Arial" w:hAnsi="Arial" w:cs="Arial"/>
                <w:lang w:val="en-NZ"/>
              </w:rPr>
              <w:t>?</w:t>
            </w:r>
          </w:p>
          <w:p w14:paraId="1A059E9E" w14:textId="77777777" w:rsidR="004866D2" w:rsidRPr="000D7BA1" w:rsidRDefault="004866D2" w:rsidP="00397CBA">
            <w:pPr>
              <w:tabs>
                <w:tab w:val="left" w:pos="523"/>
              </w:tabs>
              <w:ind w:left="504"/>
              <w:jc w:val="both"/>
              <w:rPr>
                <w:rFonts w:ascii="Arial" w:hAnsi="Arial" w:cs="Arial"/>
                <w:lang w:val="en-NZ"/>
              </w:rPr>
            </w:pPr>
          </w:p>
          <w:p w14:paraId="64A2D9E7" w14:textId="77777777" w:rsidR="004866D2" w:rsidRDefault="004866D2" w:rsidP="00397CBA">
            <w:pPr>
              <w:tabs>
                <w:tab w:val="left" w:pos="523"/>
              </w:tabs>
              <w:ind w:left="504"/>
              <w:jc w:val="both"/>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677696" behindDoc="0" locked="0" layoutInCell="1" allowOverlap="1" wp14:anchorId="6601771D" wp14:editId="61436EA5">
                      <wp:simplePos x="0" y="0"/>
                      <wp:positionH relativeFrom="column">
                        <wp:posOffset>-2540</wp:posOffset>
                      </wp:positionH>
                      <wp:positionV relativeFrom="paragraph">
                        <wp:posOffset>2540</wp:posOffset>
                      </wp:positionV>
                      <wp:extent cx="213360" cy="198120"/>
                      <wp:effectExtent l="0" t="0" r="15240" b="11430"/>
                      <wp:wrapNone/>
                      <wp:docPr id="14" name="Rectangle 14"/>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AE22BA" id="Rectangle 14" o:spid="_x0000_s1026" style="position:absolute;margin-left:-.2pt;margin-top:.2pt;width:16.8pt;height:15.6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" fillcolor="window" strokecolor="#70ad47" strokeweight="1pt"/>
                  </w:pict>
                </mc:Fallback>
              </mc:AlternateContent>
            </w:r>
            <w:r w:rsidRPr="000D7BA1">
              <w:rPr>
                <w:rFonts w:ascii="Arial" w:hAnsi="Arial" w:cs="Arial"/>
                <w:lang w:val="en-NZ"/>
              </w:rPr>
              <w:tab/>
              <w:t xml:space="preserve">How do you plan to discuss </w:t>
            </w:r>
            <w:r w:rsidR="00C64A15" w:rsidRPr="000D7BA1">
              <w:rPr>
                <w:rFonts w:ascii="Arial" w:hAnsi="Arial" w:cs="Arial"/>
                <w:lang w:val="en-NZ"/>
              </w:rPr>
              <w:tab/>
            </w:r>
            <w:r w:rsidRPr="000D7BA1">
              <w:rPr>
                <w:rFonts w:ascii="Arial" w:hAnsi="Arial" w:cs="Arial"/>
                <w:lang w:val="en-NZ"/>
              </w:rPr>
              <w:t xml:space="preserve">the identification process </w:t>
            </w:r>
            <w:r w:rsidR="00C64A15" w:rsidRPr="000D7BA1">
              <w:rPr>
                <w:rFonts w:ascii="Arial" w:hAnsi="Arial" w:cs="Arial"/>
                <w:lang w:val="en-NZ"/>
              </w:rPr>
              <w:tab/>
            </w:r>
            <w:r w:rsidRPr="000D7BA1">
              <w:rPr>
                <w:rFonts w:ascii="Arial" w:hAnsi="Arial" w:cs="Arial"/>
                <w:lang w:val="en-NZ"/>
              </w:rPr>
              <w:t>with affected teachers</w:t>
            </w:r>
            <w:r w:rsidR="00397CBA" w:rsidRPr="000D7BA1">
              <w:rPr>
                <w:rFonts w:ascii="Arial" w:hAnsi="Arial" w:cs="Arial"/>
                <w:lang w:val="en-NZ"/>
              </w:rPr>
              <w:t>?</w:t>
            </w:r>
          </w:p>
          <w:p w14:paraId="568E7032" w14:textId="77777777" w:rsidR="00250BA6" w:rsidRPr="000D7BA1" w:rsidRDefault="00250BA6" w:rsidP="00397CBA">
            <w:pPr>
              <w:tabs>
                <w:tab w:val="left" w:pos="523"/>
              </w:tabs>
              <w:ind w:left="504"/>
              <w:jc w:val="both"/>
              <w:rPr>
                <w:rFonts w:ascii="Arial" w:hAnsi="Arial" w:cs="Arial"/>
                <w:lang w:val="en-NZ"/>
              </w:rPr>
            </w:pPr>
          </w:p>
          <w:p w14:paraId="317322FA" w14:textId="77777777" w:rsidR="00397CBA" w:rsidRPr="000D7BA1" w:rsidRDefault="00397CBA" w:rsidP="004866D2">
            <w:pPr>
              <w:tabs>
                <w:tab w:val="left" w:pos="523"/>
              </w:tabs>
              <w:rPr>
                <w:rFonts w:ascii="Arial" w:hAnsi="Arial" w:cs="Arial"/>
                <w:lang w:val="en-NZ"/>
              </w:rPr>
            </w:pPr>
          </w:p>
        </w:tc>
        <w:tc>
          <w:tcPr>
            <w:tcW w:w="3608" w:type="dxa"/>
          </w:tcPr>
          <w:p w14:paraId="2911B17B" w14:textId="77777777" w:rsidR="004866D2" w:rsidRPr="000D7BA1" w:rsidRDefault="004866D2" w:rsidP="008B3791">
            <w:pPr>
              <w:rPr>
                <w:rFonts w:ascii="Arial" w:hAnsi="Arial" w:cs="Arial"/>
                <w:lang w:val="en-NZ"/>
              </w:rPr>
            </w:pPr>
          </w:p>
        </w:tc>
      </w:tr>
      <w:tr w:rsidR="00415CCD" w:rsidRPr="000D7BA1" w14:paraId="0DA9BAB3" w14:textId="77777777" w:rsidTr="0031316C">
        <w:trPr>
          <w:gridBefore w:val="1"/>
          <w:gridAfter w:val="1"/>
          <w:wBefore w:w="572" w:type="dxa"/>
          <w:wAfter w:w="425" w:type="dxa"/>
        </w:trPr>
        <w:tc>
          <w:tcPr>
            <w:tcW w:w="3237" w:type="dxa"/>
          </w:tcPr>
          <w:p w14:paraId="73D0F49D" w14:textId="77777777" w:rsidR="00415CCD" w:rsidRPr="000D7BA1" w:rsidRDefault="00415CCD" w:rsidP="00923D25">
            <w:pPr>
              <w:rPr>
                <w:rFonts w:ascii="Arial" w:hAnsi="Arial" w:cs="Arial"/>
                <w:lang w:val="en-NZ"/>
              </w:rPr>
            </w:pPr>
            <w:r w:rsidRPr="000D7BA1">
              <w:rPr>
                <w:rFonts w:ascii="Arial" w:hAnsi="Arial" w:cs="Arial"/>
                <w:lang w:val="en-NZ"/>
              </w:rPr>
              <w:t>Process</w:t>
            </w:r>
          </w:p>
        </w:tc>
        <w:tc>
          <w:tcPr>
            <w:tcW w:w="3279" w:type="dxa"/>
            <w:gridSpan w:val="3"/>
          </w:tcPr>
          <w:p w14:paraId="32451B5B" w14:textId="77777777" w:rsidR="00415CCD" w:rsidRPr="000D7BA1" w:rsidRDefault="00415CCD" w:rsidP="00923D25">
            <w:pPr>
              <w:rPr>
                <w:rFonts w:ascii="Arial" w:hAnsi="Arial" w:cs="Arial"/>
                <w:lang w:val="en-NZ"/>
              </w:rPr>
            </w:pPr>
            <w:r w:rsidRPr="000D7BA1">
              <w:rPr>
                <w:rFonts w:ascii="Arial" w:hAnsi="Arial" w:cs="Arial"/>
                <w:lang w:val="en-NZ"/>
              </w:rPr>
              <w:t>Additional Information</w:t>
            </w:r>
          </w:p>
        </w:tc>
        <w:tc>
          <w:tcPr>
            <w:tcW w:w="3196" w:type="dxa"/>
          </w:tcPr>
          <w:p w14:paraId="20373054" w14:textId="77777777" w:rsidR="00415CCD" w:rsidRPr="000D7BA1" w:rsidRDefault="00415CCD" w:rsidP="00923D25">
            <w:pPr>
              <w:rPr>
                <w:rFonts w:ascii="Arial" w:hAnsi="Arial" w:cs="Arial"/>
                <w:lang w:val="en-NZ"/>
              </w:rPr>
            </w:pPr>
            <w:r w:rsidRPr="000D7BA1">
              <w:rPr>
                <w:rFonts w:ascii="Arial" w:hAnsi="Arial" w:cs="Arial"/>
                <w:lang w:val="en-NZ"/>
              </w:rPr>
              <w:t>Analysis action</w:t>
            </w:r>
          </w:p>
        </w:tc>
        <w:tc>
          <w:tcPr>
            <w:tcW w:w="3608" w:type="dxa"/>
          </w:tcPr>
          <w:p w14:paraId="0045B7D3" w14:textId="77777777" w:rsidR="00415CCD" w:rsidRPr="000D7BA1" w:rsidRDefault="00415CCD" w:rsidP="00923D25">
            <w:pPr>
              <w:rPr>
                <w:rFonts w:ascii="Arial" w:hAnsi="Arial" w:cs="Arial"/>
                <w:lang w:val="en-NZ"/>
              </w:rPr>
            </w:pPr>
            <w:r w:rsidRPr="000D7BA1">
              <w:rPr>
                <w:rFonts w:ascii="Arial" w:hAnsi="Arial" w:cs="Arial"/>
                <w:lang w:val="en-NZ"/>
              </w:rPr>
              <w:t>Notes</w:t>
            </w:r>
          </w:p>
        </w:tc>
      </w:tr>
      <w:tr w:rsidR="00415CCD" w:rsidRPr="000D7BA1" w14:paraId="460B0386" w14:textId="77777777" w:rsidTr="0031316C">
        <w:trPr>
          <w:gridBefore w:val="1"/>
          <w:gridAfter w:val="1"/>
          <w:wBefore w:w="572" w:type="dxa"/>
          <w:wAfter w:w="425" w:type="dxa"/>
        </w:trPr>
        <w:tc>
          <w:tcPr>
            <w:tcW w:w="3237" w:type="dxa"/>
          </w:tcPr>
          <w:p w14:paraId="436C1C7A" w14:textId="77777777" w:rsidR="00415CCD" w:rsidRPr="000D7BA1" w:rsidRDefault="00415CCD" w:rsidP="00415CCD">
            <w:pPr>
              <w:rPr>
                <w:rFonts w:ascii="Arial" w:hAnsi="Arial" w:cs="Arial"/>
                <w:b/>
                <w:lang w:val="en-NZ"/>
              </w:rPr>
            </w:pPr>
          </w:p>
          <w:p w14:paraId="258D460D" w14:textId="77777777" w:rsidR="00415CCD" w:rsidRPr="000D7BA1" w:rsidRDefault="00415CCD" w:rsidP="008B3791">
            <w:pPr>
              <w:rPr>
                <w:rFonts w:ascii="Arial" w:hAnsi="Arial" w:cs="Arial"/>
                <w:lang w:val="en-NZ"/>
              </w:rPr>
            </w:pPr>
          </w:p>
          <w:p w14:paraId="37C52296" w14:textId="77777777" w:rsidR="00415CCD" w:rsidRPr="000D7BA1" w:rsidRDefault="00415CCD" w:rsidP="008B3791">
            <w:pPr>
              <w:rPr>
                <w:rFonts w:ascii="Arial" w:hAnsi="Arial" w:cs="Arial"/>
                <w:lang w:val="en-NZ"/>
              </w:rPr>
            </w:pPr>
          </w:p>
        </w:tc>
        <w:tc>
          <w:tcPr>
            <w:tcW w:w="3279" w:type="dxa"/>
            <w:gridSpan w:val="3"/>
          </w:tcPr>
          <w:p w14:paraId="20CCA15F" w14:textId="77777777" w:rsidR="00415CCD" w:rsidRPr="000D7BA1" w:rsidRDefault="00415CCD" w:rsidP="008B3791">
            <w:pPr>
              <w:rPr>
                <w:rFonts w:ascii="Arial" w:hAnsi="Arial" w:cs="Arial"/>
                <w:lang w:val="en-NZ"/>
              </w:rPr>
            </w:pPr>
          </w:p>
        </w:tc>
        <w:tc>
          <w:tcPr>
            <w:tcW w:w="3196" w:type="dxa"/>
          </w:tcPr>
          <w:p w14:paraId="65577AEC" w14:textId="77777777" w:rsidR="00415CCD" w:rsidRPr="000D7BA1" w:rsidRDefault="00415CCD" w:rsidP="004866D2">
            <w:pPr>
              <w:tabs>
                <w:tab w:val="left" w:pos="523"/>
              </w:tabs>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679744" behindDoc="0" locked="0" layoutInCell="1" allowOverlap="1" wp14:anchorId="72F8AB58" wp14:editId="48D25564">
                      <wp:simplePos x="0" y="0"/>
                      <wp:positionH relativeFrom="column">
                        <wp:posOffset>-2540</wp:posOffset>
                      </wp:positionH>
                      <wp:positionV relativeFrom="paragraph">
                        <wp:posOffset>205105</wp:posOffset>
                      </wp:positionV>
                      <wp:extent cx="213360" cy="198120"/>
                      <wp:effectExtent l="0" t="0" r="15240" b="11430"/>
                      <wp:wrapNone/>
                      <wp:docPr id="15" name="Rectangle 15"/>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1A048E" id="Rectangle 15" o:spid="_x0000_s1026" style="position:absolute;margin-left:-.2pt;margin-top:16.15pt;width:16.8pt;height:15.6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" fillcolor="window" strokecolor="#70ad47" strokeweight="1pt"/>
                  </w:pict>
                </mc:Fallback>
              </mc:AlternateContent>
            </w:r>
            <w:r w:rsidRPr="000D7BA1">
              <w:rPr>
                <w:rFonts w:ascii="Arial" w:hAnsi="Arial" w:cs="Arial"/>
                <w:lang w:val="en-NZ"/>
              </w:rPr>
              <w:tab/>
            </w:r>
          </w:p>
          <w:p w14:paraId="68139F86" w14:textId="77777777" w:rsidR="00415CCD" w:rsidRPr="000D7BA1" w:rsidRDefault="00415CCD" w:rsidP="00397CBA">
            <w:pPr>
              <w:tabs>
                <w:tab w:val="left" w:pos="523"/>
              </w:tabs>
              <w:ind w:left="504" w:hanging="504"/>
              <w:rPr>
                <w:rFonts w:ascii="Arial" w:hAnsi="Arial" w:cs="Arial"/>
                <w:lang w:val="en-NZ"/>
              </w:rPr>
            </w:pPr>
            <w:r w:rsidRPr="000D7BA1">
              <w:rPr>
                <w:rFonts w:ascii="Arial" w:hAnsi="Arial" w:cs="Arial"/>
                <w:lang w:val="en-NZ"/>
              </w:rPr>
              <w:lastRenderedPageBreak/>
              <w:tab/>
              <w:t xml:space="preserve">Board committee convened to </w:t>
            </w:r>
            <w:r w:rsidR="00534F97" w:rsidRPr="000D7BA1">
              <w:rPr>
                <w:rFonts w:ascii="Arial" w:hAnsi="Arial" w:cs="Arial"/>
                <w:lang w:val="en-NZ"/>
              </w:rPr>
              <w:t>oversee</w:t>
            </w:r>
            <w:r w:rsidRPr="000D7BA1">
              <w:rPr>
                <w:rFonts w:ascii="Arial" w:hAnsi="Arial" w:cs="Arial"/>
                <w:lang w:val="en-NZ"/>
              </w:rPr>
              <w:t xml:space="preserve"> surplus staffing </w:t>
            </w:r>
            <w:r w:rsidR="00534F97" w:rsidRPr="000D7BA1">
              <w:rPr>
                <w:rFonts w:ascii="Arial" w:hAnsi="Arial" w:cs="Arial"/>
                <w:lang w:val="en-NZ"/>
              </w:rPr>
              <w:t xml:space="preserve">process and to make final decision on position(s) </w:t>
            </w:r>
            <w:r w:rsidR="00534F97" w:rsidRPr="000D7BA1">
              <w:rPr>
                <w:rFonts w:ascii="Arial" w:hAnsi="Arial" w:cs="Arial"/>
                <w:lang w:val="en-NZ"/>
              </w:rPr>
              <w:tab/>
              <w:t>identified as surplus.</w:t>
            </w:r>
          </w:p>
          <w:p w14:paraId="53DBD82E" w14:textId="77777777" w:rsidR="00415CCD" w:rsidRPr="000D7BA1" w:rsidRDefault="00415CCD" w:rsidP="00397CBA">
            <w:pPr>
              <w:tabs>
                <w:tab w:val="left" w:pos="523"/>
              </w:tabs>
              <w:ind w:left="504" w:hanging="504"/>
              <w:rPr>
                <w:rFonts w:ascii="Arial" w:hAnsi="Arial" w:cs="Arial"/>
                <w:lang w:val="en-NZ"/>
              </w:rPr>
            </w:pPr>
          </w:p>
          <w:p w14:paraId="34014A42" w14:textId="77777777" w:rsidR="00415CCD" w:rsidRPr="000D7BA1" w:rsidRDefault="00415CCD" w:rsidP="00397CBA">
            <w:pPr>
              <w:tabs>
                <w:tab w:val="left" w:pos="523"/>
              </w:tabs>
              <w:ind w:left="504" w:hanging="504"/>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681792" behindDoc="0" locked="0" layoutInCell="1" allowOverlap="1" wp14:anchorId="4822B212" wp14:editId="76164716">
                      <wp:simplePos x="0" y="0"/>
                      <wp:positionH relativeFrom="column">
                        <wp:posOffset>-2540</wp:posOffset>
                      </wp:positionH>
                      <wp:positionV relativeFrom="paragraph">
                        <wp:posOffset>77470</wp:posOffset>
                      </wp:positionV>
                      <wp:extent cx="213360" cy="198120"/>
                      <wp:effectExtent l="0" t="0" r="15240" b="11430"/>
                      <wp:wrapNone/>
                      <wp:docPr id="16" name="Rectangle 16"/>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CFD6E4" id="Rectangle 16" o:spid="_x0000_s1026" style="position:absolute;margin-left:-.2pt;margin-top:6.1pt;width:16.8pt;height:15.6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" fillcolor="window" strokecolor="#70ad47" strokeweight="1pt"/>
                  </w:pict>
                </mc:Fallback>
              </mc:AlternateContent>
            </w:r>
            <w:r w:rsidRPr="000D7BA1">
              <w:rPr>
                <w:rFonts w:ascii="Arial" w:hAnsi="Arial" w:cs="Arial"/>
                <w:lang w:val="en-NZ"/>
              </w:rPr>
              <w:tab/>
              <w:t>Have you informed staff of the identification process?</w:t>
            </w:r>
          </w:p>
          <w:p w14:paraId="308A8EE2" w14:textId="77777777" w:rsidR="00415CCD" w:rsidRPr="000D7BA1" w:rsidRDefault="00415CCD" w:rsidP="00397CBA">
            <w:pPr>
              <w:tabs>
                <w:tab w:val="left" w:pos="523"/>
              </w:tabs>
              <w:ind w:left="504" w:hanging="504"/>
              <w:rPr>
                <w:rFonts w:ascii="Arial" w:hAnsi="Arial" w:cs="Arial"/>
                <w:lang w:val="en-NZ"/>
              </w:rPr>
            </w:pPr>
          </w:p>
          <w:p w14:paraId="4E9843D3" w14:textId="77777777" w:rsidR="00415CCD" w:rsidRPr="000D7BA1" w:rsidRDefault="00415CCD" w:rsidP="00397CBA">
            <w:pPr>
              <w:tabs>
                <w:tab w:val="left" w:pos="523"/>
              </w:tabs>
              <w:ind w:left="504" w:hanging="504"/>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683840" behindDoc="0" locked="0" layoutInCell="1" allowOverlap="1" wp14:anchorId="4FB1FC12" wp14:editId="7A2019B9">
                      <wp:simplePos x="0" y="0"/>
                      <wp:positionH relativeFrom="column">
                        <wp:posOffset>-2540</wp:posOffset>
                      </wp:positionH>
                      <wp:positionV relativeFrom="paragraph">
                        <wp:posOffset>81915</wp:posOffset>
                      </wp:positionV>
                      <wp:extent cx="213360" cy="198120"/>
                      <wp:effectExtent l="0" t="0" r="15240" b="11430"/>
                      <wp:wrapNone/>
                      <wp:docPr id="17" name="Rectangle 17"/>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924A92" id="Rectangle 17" o:spid="_x0000_s1026" style="position:absolute;margin-left:-.2pt;margin-top:6.45pt;width:16.8pt;height:15.6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" fillcolor="window" strokecolor="#70ad47" strokeweight="1pt"/>
                  </w:pict>
                </mc:Fallback>
              </mc:AlternateContent>
            </w:r>
            <w:r w:rsidRPr="000D7BA1">
              <w:rPr>
                <w:rFonts w:ascii="Arial" w:hAnsi="Arial" w:cs="Arial"/>
                <w:lang w:val="en-NZ"/>
              </w:rPr>
              <w:tab/>
              <w:t xml:space="preserve">Have you advised staff of the positions available, roles, responsibilities, job </w:t>
            </w:r>
            <w:r w:rsidRPr="000D7BA1">
              <w:rPr>
                <w:rFonts w:ascii="Arial" w:hAnsi="Arial" w:cs="Arial"/>
                <w:lang w:val="en-NZ"/>
              </w:rPr>
              <w:tab/>
              <w:t xml:space="preserve">descriptions and the </w:t>
            </w:r>
            <w:r w:rsidRPr="000D7BA1">
              <w:rPr>
                <w:rFonts w:ascii="Arial" w:hAnsi="Arial" w:cs="Arial"/>
                <w:lang w:val="en-NZ"/>
              </w:rPr>
              <w:tab/>
              <w:t>number and type of units attached to each position</w:t>
            </w:r>
            <w:r w:rsidR="00397CBA" w:rsidRPr="000D7BA1">
              <w:rPr>
                <w:rFonts w:ascii="Arial" w:hAnsi="Arial" w:cs="Arial"/>
                <w:lang w:val="en-NZ"/>
              </w:rPr>
              <w:t>?</w:t>
            </w:r>
          </w:p>
          <w:p w14:paraId="426ED9AF" w14:textId="77777777" w:rsidR="00415CCD" w:rsidRPr="000D7BA1" w:rsidRDefault="00415CCD" w:rsidP="00397CBA">
            <w:pPr>
              <w:tabs>
                <w:tab w:val="left" w:pos="523"/>
              </w:tabs>
              <w:ind w:left="504" w:hanging="504"/>
              <w:rPr>
                <w:rFonts w:ascii="Arial" w:hAnsi="Arial" w:cs="Arial"/>
                <w:lang w:val="en-NZ"/>
              </w:rPr>
            </w:pPr>
          </w:p>
          <w:p w14:paraId="31A1D4DC" w14:textId="77777777" w:rsidR="00415CCD" w:rsidRPr="000D7BA1" w:rsidRDefault="00415CCD" w:rsidP="00397CBA">
            <w:pPr>
              <w:tabs>
                <w:tab w:val="left" w:pos="523"/>
              </w:tabs>
              <w:ind w:left="504" w:hanging="504"/>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685888" behindDoc="0" locked="0" layoutInCell="1" allowOverlap="1" wp14:anchorId="3C87D095" wp14:editId="4159C011">
                      <wp:simplePos x="0" y="0"/>
                      <wp:positionH relativeFrom="column">
                        <wp:posOffset>-2540</wp:posOffset>
                      </wp:positionH>
                      <wp:positionV relativeFrom="paragraph">
                        <wp:posOffset>85090</wp:posOffset>
                      </wp:positionV>
                      <wp:extent cx="213360" cy="198120"/>
                      <wp:effectExtent l="0" t="0" r="15240" b="11430"/>
                      <wp:wrapNone/>
                      <wp:docPr id="18" name="Rectangle 18"/>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EF3623" id="Rectangle 18" o:spid="_x0000_s1026" style="position:absolute;margin-left:-.2pt;margin-top:6.7pt;width:16.8pt;height:15.6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" fillcolor="window" strokecolor="#70ad47" strokeweight="1pt"/>
                  </w:pict>
                </mc:Fallback>
              </mc:AlternateContent>
            </w:r>
            <w:r w:rsidRPr="000D7BA1">
              <w:rPr>
                <w:rFonts w:ascii="Arial" w:hAnsi="Arial" w:cs="Arial"/>
                <w:lang w:val="en-NZ"/>
              </w:rPr>
              <w:tab/>
              <w:t xml:space="preserve">Closing date for </w:t>
            </w:r>
            <w:r w:rsidRPr="000D7BA1">
              <w:rPr>
                <w:rFonts w:ascii="Arial" w:hAnsi="Arial" w:cs="Arial"/>
                <w:lang w:val="en-NZ"/>
              </w:rPr>
              <w:tab/>
              <w:t>applications</w:t>
            </w:r>
            <w:r w:rsidR="00397CBA" w:rsidRPr="000D7BA1">
              <w:rPr>
                <w:rFonts w:ascii="Arial" w:hAnsi="Arial" w:cs="Arial"/>
                <w:lang w:val="en-NZ"/>
              </w:rPr>
              <w:t>.</w:t>
            </w:r>
          </w:p>
          <w:p w14:paraId="286FBDEF" w14:textId="77777777" w:rsidR="00415CCD" w:rsidRPr="000D7BA1" w:rsidRDefault="00415CCD" w:rsidP="00397CBA">
            <w:pPr>
              <w:tabs>
                <w:tab w:val="left" w:pos="523"/>
              </w:tabs>
              <w:ind w:left="504" w:hanging="504"/>
              <w:rPr>
                <w:rFonts w:ascii="Arial" w:hAnsi="Arial" w:cs="Arial"/>
                <w:lang w:val="en-NZ"/>
              </w:rPr>
            </w:pPr>
          </w:p>
          <w:p w14:paraId="61D654A3" w14:textId="77777777" w:rsidR="00415CCD" w:rsidRPr="000D7BA1" w:rsidRDefault="00415CCD" w:rsidP="00397CBA">
            <w:pPr>
              <w:tabs>
                <w:tab w:val="left" w:pos="523"/>
              </w:tabs>
              <w:ind w:left="504" w:hanging="504"/>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687936" behindDoc="0" locked="0" layoutInCell="1" allowOverlap="1" wp14:anchorId="2B2A2125" wp14:editId="0A466189">
                      <wp:simplePos x="0" y="0"/>
                      <wp:positionH relativeFrom="column">
                        <wp:posOffset>-2540</wp:posOffset>
                      </wp:positionH>
                      <wp:positionV relativeFrom="paragraph">
                        <wp:posOffset>88265</wp:posOffset>
                      </wp:positionV>
                      <wp:extent cx="213360" cy="198120"/>
                      <wp:effectExtent l="0" t="0" r="15240" b="11430"/>
                      <wp:wrapNone/>
                      <wp:docPr id="19" name="Rectangle 19"/>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886E82" id="Rectangle 19" o:spid="_x0000_s1026" style="position:absolute;margin-left:-.2pt;margin-top:6.95pt;width:16.8pt;height:15.6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" fillcolor="window" strokecolor="#70ad47" strokeweight="1pt"/>
                  </w:pict>
                </mc:Fallback>
              </mc:AlternateContent>
            </w:r>
            <w:r w:rsidRPr="000D7BA1">
              <w:rPr>
                <w:rFonts w:ascii="Arial" w:hAnsi="Arial" w:cs="Arial"/>
                <w:lang w:val="en-NZ"/>
              </w:rPr>
              <w:tab/>
              <w:t>Requirements</w:t>
            </w:r>
            <w:r w:rsidR="00397CBA" w:rsidRPr="000D7BA1">
              <w:rPr>
                <w:rFonts w:ascii="Arial" w:hAnsi="Arial" w:cs="Arial"/>
                <w:lang w:val="en-NZ"/>
              </w:rPr>
              <w:t xml:space="preserve"> </w:t>
            </w:r>
            <w:r w:rsidRPr="000D7BA1">
              <w:rPr>
                <w:rFonts w:ascii="Arial" w:hAnsi="Arial" w:cs="Arial"/>
                <w:lang w:val="en-NZ"/>
              </w:rPr>
              <w:t xml:space="preserve">for </w:t>
            </w:r>
            <w:r w:rsidRPr="000D7BA1">
              <w:rPr>
                <w:rFonts w:ascii="Arial" w:hAnsi="Arial" w:cs="Arial"/>
                <w:lang w:val="en-NZ"/>
              </w:rPr>
              <w:tab/>
              <w:t xml:space="preserve">applications – </w:t>
            </w:r>
            <w:proofErr w:type="gramStart"/>
            <w:r w:rsidRPr="000D7BA1">
              <w:rPr>
                <w:rFonts w:ascii="Arial" w:hAnsi="Arial" w:cs="Arial"/>
                <w:lang w:val="en-NZ"/>
              </w:rPr>
              <w:t>e.g.</w:t>
            </w:r>
            <w:proofErr w:type="gramEnd"/>
            <w:r w:rsidRPr="000D7BA1">
              <w:rPr>
                <w:rFonts w:ascii="Arial" w:hAnsi="Arial" w:cs="Arial"/>
                <w:lang w:val="en-NZ"/>
              </w:rPr>
              <w:t xml:space="preserve"> whether a written “expression of interest” or formal process of application with CV and interviews.</w:t>
            </w:r>
          </w:p>
          <w:p w14:paraId="7679D0BF" w14:textId="77777777" w:rsidR="00415CCD" w:rsidRPr="000D7BA1" w:rsidRDefault="00415CCD" w:rsidP="00397CBA">
            <w:pPr>
              <w:tabs>
                <w:tab w:val="left" w:pos="523"/>
              </w:tabs>
              <w:ind w:left="504" w:hanging="504"/>
              <w:rPr>
                <w:rFonts w:ascii="Arial" w:hAnsi="Arial" w:cs="Arial"/>
                <w:lang w:val="en-NZ"/>
              </w:rPr>
            </w:pPr>
          </w:p>
          <w:p w14:paraId="3A4A1FEE" w14:textId="77777777" w:rsidR="00415CCD" w:rsidRPr="000D7BA1" w:rsidRDefault="00415CCD" w:rsidP="00397CBA">
            <w:pPr>
              <w:tabs>
                <w:tab w:val="left" w:pos="523"/>
              </w:tabs>
              <w:ind w:left="504" w:hanging="504"/>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689984" behindDoc="0" locked="0" layoutInCell="1" allowOverlap="1" wp14:anchorId="4918771F" wp14:editId="4A9EBC80">
                      <wp:simplePos x="0" y="0"/>
                      <wp:positionH relativeFrom="column">
                        <wp:posOffset>-2540</wp:posOffset>
                      </wp:positionH>
                      <wp:positionV relativeFrom="paragraph">
                        <wp:posOffset>6985</wp:posOffset>
                      </wp:positionV>
                      <wp:extent cx="213360" cy="198120"/>
                      <wp:effectExtent l="0" t="0" r="15240" b="11430"/>
                      <wp:wrapNone/>
                      <wp:docPr id="20" name="Rectangle 20"/>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1F1E8D" id="Rectangle 20" o:spid="_x0000_s1026" style="position:absolute;margin-left:-.2pt;margin-top:.55pt;width:16.8pt;height:15.6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" fillcolor="window" strokecolor="#70ad47" strokeweight="1pt"/>
                  </w:pict>
                </mc:Fallback>
              </mc:AlternateContent>
            </w:r>
            <w:r w:rsidRPr="000D7BA1">
              <w:rPr>
                <w:rFonts w:ascii="Arial" w:hAnsi="Arial" w:cs="Arial"/>
                <w:lang w:val="en-NZ"/>
              </w:rPr>
              <w:tab/>
              <w:t>Provision for reinstatement</w:t>
            </w:r>
            <w:r w:rsidR="00397CBA" w:rsidRPr="000D7BA1">
              <w:rPr>
                <w:rFonts w:ascii="Arial" w:hAnsi="Arial" w:cs="Arial"/>
                <w:lang w:val="en-NZ"/>
              </w:rPr>
              <w:t>.</w:t>
            </w:r>
          </w:p>
          <w:p w14:paraId="48B7C0B5" w14:textId="77777777" w:rsidR="00415CCD" w:rsidRPr="000D7BA1" w:rsidRDefault="00415CCD" w:rsidP="004866D2">
            <w:pPr>
              <w:tabs>
                <w:tab w:val="left" w:pos="523"/>
              </w:tabs>
              <w:rPr>
                <w:rFonts w:ascii="Arial" w:hAnsi="Arial" w:cs="Arial"/>
                <w:lang w:val="en-NZ"/>
              </w:rPr>
            </w:pPr>
          </w:p>
          <w:p w14:paraId="4C68B206" w14:textId="77777777" w:rsidR="00415CCD" w:rsidRPr="000D7BA1" w:rsidRDefault="00415CCD" w:rsidP="004866D2">
            <w:pPr>
              <w:tabs>
                <w:tab w:val="left" w:pos="523"/>
              </w:tabs>
              <w:rPr>
                <w:rFonts w:ascii="Arial" w:hAnsi="Arial" w:cs="Arial"/>
                <w:lang w:val="en-NZ"/>
              </w:rPr>
            </w:pPr>
          </w:p>
          <w:p w14:paraId="67827AF3" w14:textId="77777777" w:rsidR="00415CCD" w:rsidRDefault="00415CCD" w:rsidP="004866D2">
            <w:pPr>
              <w:tabs>
                <w:tab w:val="left" w:pos="523"/>
              </w:tabs>
              <w:rPr>
                <w:rFonts w:ascii="Arial" w:hAnsi="Arial" w:cs="Arial"/>
                <w:lang w:val="en-NZ"/>
              </w:rPr>
            </w:pPr>
          </w:p>
          <w:p w14:paraId="13B3B643" w14:textId="77777777" w:rsidR="0031316C" w:rsidRPr="000D7BA1" w:rsidRDefault="0031316C" w:rsidP="004866D2">
            <w:pPr>
              <w:tabs>
                <w:tab w:val="left" w:pos="523"/>
              </w:tabs>
              <w:rPr>
                <w:rFonts w:ascii="Arial" w:hAnsi="Arial" w:cs="Arial"/>
                <w:lang w:val="en-NZ"/>
              </w:rPr>
            </w:pPr>
          </w:p>
        </w:tc>
        <w:tc>
          <w:tcPr>
            <w:tcW w:w="3608" w:type="dxa"/>
          </w:tcPr>
          <w:p w14:paraId="7063F716" w14:textId="77777777" w:rsidR="00415CCD" w:rsidRPr="000D7BA1" w:rsidRDefault="00415CCD" w:rsidP="008B3791">
            <w:pPr>
              <w:rPr>
                <w:rFonts w:ascii="Arial" w:hAnsi="Arial" w:cs="Arial"/>
                <w:lang w:val="en-NZ"/>
              </w:rPr>
            </w:pPr>
          </w:p>
        </w:tc>
      </w:tr>
      <w:tr w:rsidR="009A368A" w:rsidRPr="000D7BA1" w14:paraId="1685369E" w14:textId="77777777" w:rsidTr="0031316C">
        <w:trPr>
          <w:gridBefore w:val="1"/>
          <w:gridAfter w:val="1"/>
          <w:wBefore w:w="572" w:type="dxa"/>
          <w:wAfter w:w="425" w:type="dxa"/>
        </w:trPr>
        <w:tc>
          <w:tcPr>
            <w:tcW w:w="3237" w:type="dxa"/>
          </w:tcPr>
          <w:p w14:paraId="2F930153" w14:textId="77777777" w:rsidR="009A368A" w:rsidRPr="000D7BA1" w:rsidRDefault="00375388" w:rsidP="00923D25">
            <w:pPr>
              <w:rPr>
                <w:rFonts w:ascii="Arial" w:hAnsi="Arial" w:cs="Arial"/>
                <w:lang w:val="en-NZ"/>
              </w:rPr>
            </w:pPr>
            <w:r w:rsidRPr="000D7BA1">
              <w:rPr>
                <w:rFonts w:ascii="Arial" w:hAnsi="Arial" w:cs="Arial"/>
                <w:lang w:val="en-NZ"/>
              </w:rPr>
              <w:t>Actions</w:t>
            </w:r>
          </w:p>
        </w:tc>
        <w:tc>
          <w:tcPr>
            <w:tcW w:w="3279" w:type="dxa"/>
            <w:gridSpan w:val="3"/>
          </w:tcPr>
          <w:p w14:paraId="35A6983B" w14:textId="77777777" w:rsidR="009A368A" w:rsidRPr="000D7BA1" w:rsidRDefault="009A368A" w:rsidP="00923D25">
            <w:pPr>
              <w:rPr>
                <w:rFonts w:ascii="Arial" w:hAnsi="Arial" w:cs="Arial"/>
                <w:lang w:val="en-NZ"/>
              </w:rPr>
            </w:pPr>
            <w:r w:rsidRPr="000D7BA1">
              <w:rPr>
                <w:rFonts w:ascii="Arial" w:hAnsi="Arial" w:cs="Arial"/>
                <w:lang w:val="en-NZ"/>
              </w:rPr>
              <w:t>Additional Information</w:t>
            </w:r>
          </w:p>
        </w:tc>
        <w:tc>
          <w:tcPr>
            <w:tcW w:w="3196" w:type="dxa"/>
          </w:tcPr>
          <w:p w14:paraId="532AE96C" w14:textId="77777777" w:rsidR="009A368A" w:rsidRPr="000D7BA1" w:rsidRDefault="009A368A" w:rsidP="00923D25">
            <w:pPr>
              <w:rPr>
                <w:rFonts w:ascii="Arial" w:hAnsi="Arial" w:cs="Arial"/>
                <w:lang w:val="en-NZ"/>
              </w:rPr>
            </w:pPr>
            <w:r w:rsidRPr="000D7BA1">
              <w:rPr>
                <w:rFonts w:ascii="Arial" w:hAnsi="Arial" w:cs="Arial"/>
                <w:lang w:val="en-NZ"/>
              </w:rPr>
              <w:t>Analysis action</w:t>
            </w:r>
          </w:p>
        </w:tc>
        <w:tc>
          <w:tcPr>
            <w:tcW w:w="3608" w:type="dxa"/>
          </w:tcPr>
          <w:p w14:paraId="3049B3D8" w14:textId="77777777" w:rsidR="009A368A" w:rsidRPr="000D7BA1" w:rsidRDefault="009A368A" w:rsidP="00923D25">
            <w:pPr>
              <w:rPr>
                <w:rFonts w:ascii="Arial" w:hAnsi="Arial" w:cs="Arial"/>
                <w:lang w:val="en-NZ"/>
              </w:rPr>
            </w:pPr>
            <w:r w:rsidRPr="000D7BA1">
              <w:rPr>
                <w:rFonts w:ascii="Arial" w:hAnsi="Arial" w:cs="Arial"/>
                <w:lang w:val="en-NZ"/>
              </w:rPr>
              <w:t>Notes</w:t>
            </w:r>
          </w:p>
        </w:tc>
      </w:tr>
      <w:tr w:rsidR="009A368A" w:rsidRPr="000D7BA1" w14:paraId="68A5D625" w14:textId="77777777" w:rsidTr="0031316C">
        <w:trPr>
          <w:gridBefore w:val="1"/>
          <w:gridAfter w:val="1"/>
          <w:wBefore w:w="572" w:type="dxa"/>
          <w:wAfter w:w="425" w:type="dxa"/>
        </w:trPr>
        <w:tc>
          <w:tcPr>
            <w:tcW w:w="3237" w:type="dxa"/>
          </w:tcPr>
          <w:p w14:paraId="0F8D1A60" w14:textId="77777777" w:rsidR="009A368A" w:rsidRPr="000D7BA1" w:rsidRDefault="009A368A" w:rsidP="00415CCD">
            <w:pPr>
              <w:rPr>
                <w:rFonts w:ascii="Arial" w:hAnsi="Arial" w:cs="Arial"/>
                <w:b/>
                <w:lang w:val="en-NZ"/>
              </w:rPr>
            </w:pPr>
          </w:p>
          <w:p w14:paraId="33399996" w14:textId="77777777" w:rsidR="009A368A" w:rsidRPr="000D7BA1" w:rsidRDefault="009A368A" w:rsidP="00415CCD">
            <w:pPr>
              <w:rPr>
                <w:rFonts w:ascii="Arial" w:hAnsi="Arial" w:cs="Arial"/>
                <w:b/>
                <w:lang w:val="en-NZ"/>
              </w:rPr>
            </w:pPr>
            <w:r w:rsidRPr="000D7BA1">
              <w:rPr>
                <w:rFonts w:ascii="Arial" w:hAnsi="Arial" w:cs="Arial"/>
                <w:b/>
                <w:lang w:val="en-NZ"/>
              </w:rPr>
              <w:t>Review</w:t>
            </w:r>
          </w:p>
          <w:p w14:paraId="43C5D89F" w14:textId="77777777" w:rsidR="009A368A" w:rsidRPr="000D7BA1" w:rsidRDefault="009A368A" w:rsidP="00415CCD">
            <w:pPr>
              <w:rPr>
                <w:rFonts w:ascii="Arial" w:hAnsi="Arial" w:cs="Arial"/>
                <w:b/>
                <w:lang w:val="en-NZ"/>
              </w:rPr>
            </w:pPr>
          </w:p>
          <w:p w14:paraId="18143065" w14:textId="77777777" w:rsidR="009A368A" w:rsidRPr="000D7BA1" w:rsidRDefault="009A368A" w:rsidP="00415CCD">
            <w:pPr>
              <w:rPr>
                <w:rFonts w:ascii="Arial" w:hAnsi="Arial" w:cs="Arial"/>
                <w:i/>
                <w:lang w:val="en-NZ"/>
              </w:rPr>
            </w:pPr>
            <w:r w:rsidRPr="000D7BA1">
              <w:rPr>
                <w:rFonts w:ascii="Arial" w:hAnsi="Arial" w:cs="Arial"/>
                <w:i/>
                <w:lang w:val="en-NZ"/>
              </w:rPr>
              <w:t>Identify the highest priorities for your school as identified in your charter and strategic plan etc.</w:t>
            </w:r>
          </w:p>
          <w:p w14:paraId="599143FE" w14:textId="77777777" w:rsidR="009A368A" w:rsidRPr="000D7BA1" w:rsidRDefault="009A368A" w:rsidP="00415CCD">
            <w:pPr>
              <w:rPr>
                <w:rFonts w:ascii="Arial" w:hAnsi="Arial" w:cs="Arial"/>
                <w:i/>
                <w:lang w:val="en-NZ"/>
              </w:rPr>
            </w:pPr>
          </w:p>
        </w:tc>
        <w:tc>
          <w:tcPr>
            <w:tcW w:w="3279" w:type="dxa"/>
            <w:gridSpan w:val="3"/>
          </w:tcPr>
          <w:p w14:paraId="34EA550B" w14:textId="77777777" w:rsidR="009A368A" w:rsidRPr="000D7BA1" w:rsidRDefault="009A368A" w:rsidP="008B3791">
            <w:pPr>
              <w:rPr>
                <w:rFonts w:ascii="Arial" w:hAnsi="Arial" w:cs="Arial"/>
                <w:lang w:val="en-NZ"/>
              </w:rPr>
            </w:pPr>
          </w:p>
        </w:tc>
        <w:tc>
          <w:tcPr>
            <w:tcW w:w="3196" w:type="dxa"/>
          </w:tcPr>
          <w:p w14:paraId="1CCD64CF" w14:textId="77777777" w:rsidR="009A368A" w:rsidRPr="000D7BA1" w:rsidRDefault="009A368A" w:rsidP="004866D2">
            <w:pPr>
              <w:tabs>
                <w:tab w:val="left" w:pos="523"/>
              </w:tabs>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694080" behindDoc="0" locked="0" layoutInCell="1" allowOverlap="1" wp14:anchorId="46B244FB" wp14:editId="400D19CA">
                      <wp:simplePos x="0" y="0"/>
                      <wp:positionH relativeFrom="column">
                        <wp:posOffset>-2540</wp:posOffset>
                      </wp:positionH>
                      <wp:positionV relativeFrom="paragraph">
                        <wp:posOffset>165735</wp:posOffset>
                      </wp:positionV>
                      <wp:extent cx="213360" cy="198120"/>
                      <wp:effectExtent l="0" t="0" r="15240" b="11430"/>
                      <wp:wrapNone/>
                      <wp:docPr id="22" name="Rectangle 22"/>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198FFB" id="Rectangle 22" o:spid="_x0000_s1026" style="position:absolute;margin-left:-.2pt;margin-top:13.05pt;width:16.8pt;height:15.6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" fillcolor="window" strokecolor="#70ad47" strokeweight="1pt"/>
                  </w:pict>
                </mc:Fallback>
              </mc:AlternateContent>
            </w:r>
          </w:p>
          <w:p w14:paraId="0EA11C90" w14:textId="77777777" w:rsidR="009A368A" w:rsidRPr="000D7BA1" w:rsidRDefault="009A368A" w:rsidP="009A368A">
            <w:pPr>
              <w:tabs>
                <w:tab w:val="left" w:pos="523"/>
              </w:tabs>
              <w:spacing w:line="360" w:lineRule="auto"/>
              <w:rPr>
                <w:rFonts w:ascii="Arial" w:hAnsi="Arial" w:cs="Arial"/>
                <w:lang w:val="en-NZ"/>
              </w:rPr>
            </w:pPr>
            <w:r w:rsidRPr="000D7BA1">
              <w:rPr>
                <w:rFonts w:ascii="Arial" w:hAnsi="Arial" w:cs="Arial"/>
                <w:noProof/>
                <w:lang w:val="en-NZ"/>
              </w:rPr>
              <w:lastRenderedPageBreak/>
              <mc:AlternateContent>
                <mc:Choice Requires="wps">
                  <w:drawing>
                    <wp:anchor distT="0" distB="0" distL="114300" distR="114300" simplePos="0" relativeHeight="251692032" behindDoc="0" locked="0" layoutInCell="1" allowOverlap="1" wp14:anchorId="51A33499" wp14:editId="7D259FBB">
                      <wp:simplePos x="0" y="0"/>
                      <wp:positionH relativeFrom="column">
                        <wp:posOffset>-2540</wp:posOffset>
                      </wp:positionH>
                      <wp:positionV relativeFrom="paragraph">
                        <wp:posOffset>244475</wp:posOffset>
                      </wp:positionV>
                      <wp:extent cx="213360" cy="198120"/>
                      <wp:effectExtent l="0" t="0" r="15240" b="11430"/>
                      <wp:wrapNone/>
                      <wp:docPr id="21" name="Rectangle 21"/>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720001" id="Rectangle 21" o:spid="_x0000_s1026" style="position:absolute;margin-left:-.2pt;margin-top:19.25pt;width:16.8pt;height:15.6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" fillcolor="window" strokecolor="#70ad47" strokeweight="1pt"/>
                  </w:pict>
                </mc:Fallback>
              </mc:AlternateContent>
            </w:r>
            <w:r w:rsidRPr="000D7BA1">
              <w:rPr>
                <w:rFonts w:ascii="Arial" w:hAnsi="Arial" w:cs="Arial"/>
                <w:lang w:val="en-NZ"/>
              </w:rPr>
              <w:tab/>
              <w:t>School charter</w:t>
            </w:r>
          </w:p>
          <w:p w14:paraId="55D17F1A" w14:textId="77777777" w:rsidR="009A368A" w:rsidRPr="000D7BA1" w:rsidRDefault="009A368A" w:rsidP="009A368A">
            <w:pPr>
              <w:tabs>
                <w:tab w:val="left" w:pos="523"/>
              </w:tabs>
              <w:spacing w:line="360" w:lineRule="auto"/>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702272" behindDoc="0" locked="0" layoutInCell="1" allowOverlap="1" wp14:anchorId="276DB415" wp14:editId="36A259E1">
                      <wp:simplePos x="0" y="0"/>
                      <wp:positionH relativeFrom="column">
                        <wp:posOffset>-2540</wp:posOffset>
                      </wp:positionH>
                      <wp:positionV relativeFrom="paragraph">
                        <wp:posOffset>251460</wp:posOffset>
                      </wp:positionV>
                      <wp:extent cx="213360" cy="198120"/>
                      <wp:effectExtent l="0" t="0" r="15240" b="11430"/>
                      <wp:wrapNone/>
                      <wp:docPr id="26" name="Rectangle 26"/>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BAA716" id="Rectangle 26" o:spid="_x0000_s1026" style="position:absolute;margin-left:-.2pt;margin-top:19.8pt;width:16.8pt;height:15.6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" fillcolor="window" strokecolor="#70ad47" strokeweight="1pt"/>
                  </w:pict>
                </mc:Fallback>
              </mc:AlternateContent>
            </w:r>
            <w:r w:rsidRPr="000D7BA1">
              <w:rPr>
                <w:rFonts w:ascii="Arial" w:hAnsi="Arial" w:cs="Arial"/>
                <w:lang w:val="en-NZ"/>
              </w:rPr>
              <w:tab/>
              <w:t>Annual Plan</w:t>
            </w:r>
          </w:p>
          <w:p w14:paraId="6105EA86" w14:textId="77777777" w:rsidR="009A368A" w:rsidRPr="000D7BA1" w:rsidRDefault="009A368A" w:rsidP="009A368A">
            <w:pPr>
              <w:tabs>
                <w:tab w:val="left" w:pos="523"/>
              </w:tabs>
              <w:spacing w:line="360" w:lineRule="auto"/>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700224" behindDoc="0" locked="0" layoutInCell="1" allowOverlap="1" wp14:anchorId="0D5ED4D3" wp14:editId="0A174C17">
                      <wp:simplePos x="0" y="0"/>
                      <wp:positionH relativeFrom="column">
                        <wp:posOffset>-2540</wp:posOffset>
                      </wp:positionH>
                      <wp:positionV relativeFrom="paragraph">
                        <wp:posOffset>250825</wp:posOffset>
                      </wp:positionV>
                      <wp:extent cx="213360" cy="198120"/>
                      <wp:effectExtent l="0" t="0" r="15240" b="11430"/>
                      <wp:wrapNone/>
                      <wp:docPr id="25" name="Rectangle 25"/>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B63AD9" id="Rectangle 25" o:spid="_x0000_s1026" style="position:absolute;margin-left:-.2pt;margin-top:19.75pt;width:16.8pt;height:15.6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" fillcolor="window" strokecolor="#70ad47" strokeweight="1pt"/>
                  </w:pict>
                </mc:Fallback>
              </mc:AlternateContent>
            </w:r>
            <w:r w:rsidRPr="000D7BA1">
              <w:rPr>
                <w:rFonts w:ascii="Arial" w:hAnsi="Arial" w:cs="Arial"/>
                <w:lang w:val="en-NZ"/>
              </w:rPr>
              <w:tab/>
              <w:t>Mission statement</w:t>
            </w:r>
          </w:p>
          <w:p w14:paraId="3B030DF7" w14:textId="77777777" w:rsidR="009A368A" w:rsidRPr="000D7BA1" w:rsidRDefault="009A368A" w:rsidP="009A368A">
            <w:pPr>
              <w:tabs>
                <w:tab w:val="left" w:pos="523"/>
              </w:tabs>
              <w:spacing w:line="360" w:lineRule="auto"/>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698176" behindDoc="0" locked="0" layoutInCell="1" allowOverlap="1" wp14:anchorId="3ACED2FE" wp14:editId="2B811C70">
                      <wp:simplePos x="0" y="0"/>
                      <wp:positionH relativeFrom="column">
                        <wp:posOffset>-2540</wp:posOffset>
                      </wp:positionH>
                      <wp:positionV relativeFrom="paragraph">
                        <wp:posOffset>249555</wp:posOffset>
                      </wp:positionV>
                      <wp:extent cx="213360" cy="198120"/>
                      <wp:effectExtent l="0" t="0" r="15240" b="11430"/>
                      <wp:wrapNone/>
                      <wp:docPr id="24" name="Rectangle 24"/>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8CD160" id="Rectangle 24" o:spid="_x0000_s1026" style="position:absolute;margin-left:-.2pt;margin-top:19.65pt;width:16.8pt;height:15.6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" fillcolor="window" strokecolor="#70ad47" strokeweight="1pt"/>
                  </w:pict>
                </mc:Fallback>
              </mc:AlternateContent>
            </w:r>
            <w:r w:rsidRPr="000D7BA1">
              <w:rPr>
                <w:rFonts w:ascii="Arial" w:hAnsi="Arial" w:cs="Arial"/>
                <w:lang w:val="en-NZ"/>
              </w:rPr>
              <w:tab/>
              <w:t>School goals and plans</w:t>
            </w:r>
          </w:p>
          <w:p w14:paraId="7F3B9D29" w14:textId="77777777" w:rsidR="009A368A" w:rsidRPr="000D7BA1" w:rsidRDefault="00397CBA" w:rsidP="00397CBA">
            <w:pPr>
              <w:tabs>
                <w:tab w:val="left" w:pos="523"/>
              </w:tabs>
              <w:spacing w:line="360" w:lineRule="auto"/>
              <w:ind w:left="504"/>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696128" behindDoc="0" locked="0" layoutInCell="1" allowOverlap="1" wp14:anchorId="132CB714" wp14:editId="35782B32">
                      <wp:simplePos x="0" y="0"/>
                      <wp:positionH relativeFrom="column">
                        <wp:posOffset>-2540</wp:posOffset>
                      </wp:positionH>
                      <wp:positionV relativeFrom="paragraph">
                        <wp:posOffset>458470</wp:posOffset>
                      </wp:positionV>
                      <wp:extent cx="213360" cy="198120"/>
                      <wp:effectExtent l="0" t="0" r="15240" b="11430"/>
                      <wp:wrapNone/>
                      <wp:docPr id="23" name="Rectangle 23"/>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E73683" id="Rectangle 23" o:spid="_x0000_s1026" style="position:absolute;margin-left:-.2pt;margin-top:36.1pt;width:16.8pt;height:15.6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" fillcolor="window" strokecolor="#70ad47" strokeweight="1pt"/>
                  </w:pict>
                </mc:Fallback>
              </mc:AlternateContent>
            </w:r>
            <w:r w:rsidR="009A368A" w:rsidRPr="000D7BA1">
              <w:rPr>
                <w:rFonts w:ascii="Arial" w:hAnsi="Arial" w:cs="Arial"/>
                <w:lang w:val="en-NZ"/>
              </w:rPr>
              <w:tab/>
              <w:t>Policies on surplus staffing</w:t>
            </w:r>
          </w:p>
          <w:p w14:paraId="2D092555" w14:textId="77777777" w:rsidR="009A368A" w:rsidRPr="000D7BA1" w:rsidRDefault="009A368A" w:rsidP="009A368A">
            <w:pPr>
              <w:tabs>
                <w:tab w:val="left" w:pos="523"/>
              </w:tabs>
              <w:spacing w:line="360" w:lineRule="auto"/>
              <w:rPr>
                <w:rFonts w:ascii="Arial" w:hAnsi="Arial" w:cs="Arial"/>
                <w:lang w:val="en-NZ"/>
              </w:rPr>
            </w:pPr>
            <w:r w:rsidRPr="000D7BA1">
              <w:rPr>
                <w:rFonts w:ascii="Arial" w:hAnsi="Arial" w:cs="Arial"/>
                <w:lang w:val="en-NZ"/>
              </w:rPr>
              <w:tab/>
              <w:t>Policies on units</w:t>
            </w:r>
          </w:p>
          <w:p w14:paraId="52E9F609" w14:textId="77777777" w:rsidR="009A368A" w:rsidRPr="000D7BA1" w:rsidRDefault="009A368A" w:rsidP="004866D2">
            <w:pPr>
              <w:tabs>
                <w:tab w:val="left" w:pos="523"/>
              </w:tabs>
              <w:rPr>
                <w:rFonts w:ascii="Arial" w:hAnsi="Arial" w:cs="Arial"/>
                <w:lang w:val="en-NZ"/>
              </w:rPr>
            </w:pPr>
          </w:p>
        </w:tc>
        <w:tc>
          <w:tcPr>
            <w:tcW w:w="3608" w:type="dxa"/>
          </w:tcPr>
          <w:p w14:paraId="74908E09" w14:textId="77777777" w:rsidR="009A368A" w:rsidRPr="000D7BA1" w:rsidRDefault="009A368A" w:rsidP="008B3791">
            <w:pPr>
              <w:rPr>
                <w:rFonts w:ascii="Arial" w:hAnsi="Arial" w:cs="Arial"/>
                <w:lang w:val="en-NZ"/>
              </w:rPr>
            </w:pPr>
          </w:p>
        </w:tc>
      </w:tr>
      <w:tr w:rsidR="000317A9" w:rsidRPr="000D7BA1" w14:paraId="1F4B86EA" w14:textId="77777777" w:rsidTr="0031316C">
        <w:trPr>
          <w:gridBefore w:val="1"/>
          <w:gridAfter w:val="1"/>
          <w:wBefore w:w="572" w:type="dxa"/>
          <w:wAfter w:w="425" w:type="dxa"/>
        </w:trPr>
        <w:tc>
          <w:tcPr>
            <w:tcW w:w="3237" w:type="dxa"/>
          </w:tcPr>
          <w:p w14:paraId="3D15326B" w14:textId="77777777" w:rsidR="000317A9" w:rsidRPr="000D7BA1" w:rsidRDefault="000317A9" w:rsidP="00415CCD">
            <w:pPr>
              <w:rPr>
                <w:rFonts w:ascii="Arial" w:hAnsi="Arial" w:cs="Arial"/>
                <w:b/>
                <w:lang w:val="en-NZ"/>
              </w:rPr>
            </w:pPr>
          </w:p>
          <w:p w14:paraId="713BF8B4" w14:textId="77777777" w:rsidR="000317A9" w:rsidRPr="000D7BA1" w:rsidRDefault="000317A9" w:rsidP="00415CCD">
            <w:pPr>
              <w:rPr>
                <w:rFonts w:ascii="Arial" w:hAnsi="Arial" w:cs="Arial"/>
                <w:b/>
                <w:lang w:val="en-NZ"/>
              </w:rPr>
            </w:pPr>
            <w:r w:rsidRPr="000D7BA1">
              <w:rPr>
                <w:rFonts w:ascii="Arial" w:hAnsi="Arial" w:cs="Arial"/>
                <w:b/>
                <w:lang w:val="en-NZ"/>
              </w:rPr>
              <w:t>Identify needs</w:t>
            </w:r>
          </w:p>
          <w:p w14:paraId="24C0F652" w14:textId="77777777" w:rsidR="000317A9" w:rsidRPr="000D7BA1" w:rsidRDefault="000317A9" w:rsidP="00415CCD">
            <w:pPr>
              <w:rPr>
                <w:rFonts w:ascii="Arial" w:hAnsi="Arial" w:cs="Arial"/>
                <w:b/>
                <w:lang w:val="en-NZ"/>
              </w:rPr>
            </w:pPr>
          </w:p>
          <w:p w14:paraId="19B6750B" w14:textId="77777777" w:rsidR="000317A9" w:rsidRPr="000D7BA1" w:rsidRDefault="000317A9" w:rsidP="00415CCD">
            <w:pPr>
              <w:rPr>
                <w:rFonts w:ascii="Arial" w:hAnsi="Arial" w:cs="Arial"/>
                <w:i/>
                <w:lang w:val="en-NZ"/>
              </w:rPr>
            </w:pPr>
            <w:r w:rsidRPr="000D7BA1">
              <w:rPr>
                <w:rFonts w:ascii="Arial" w:hAnsi="Arial" w:cs="Arial"/>
                <w:i/>
                <w:lang w:val="en-NZ"/>
              </w:rPr>
              <w:t>Identify the future needs of the school based on student achievement</w:t>
            </w:r>
          </w:p>
        </w:tc>
        <w:tc>
          <w:tcPr>
            <w:tcW w:w="3279" w:type="dxa"/>
            <w:gridSpan w:val="3"/>
          </w:tcPr>
          <w:p w14:paraId="07B4E4E4" w14:textId="77777777" w:rsidR="000317A9" w:rsidRPr="000D7BA1" w:rsidRDefault="000317A9" w:rsidP="008B3791">
            <w:pPr>
              <w:rPr>
                <w:rFonts w:ascii="Arial" w:hAnsi="Arial" w:cs="Arial"/>
                <w:lang w:val="en-NZ"/>
              </w:rPr>
            </w:pPr>
          </w:p>
          <w:p w14:paraId="41BDB3A7" w14:textId="77777777" w:rsidR="00534F97" w:rsidRPr="000D7BA1" w:rsidRDefault="00534F97" w:rsidP="008B3791">
            <w:pPr>
              <w:rPr>
                <w:rFonts w:ascii="Arial" w:hAnsi="Arial" w:cs="Arial"/>
                <w:lang w:val="en-NZ"/>
              </w:rPr>
            </w:pPr>
            <w:r w:rsidRPr="000D7BA1">
              <w:rPr>
                <w:rFonts w:ascii="Arial" w:hAnsi="Arial" w:cs="Arial"/>
                <w:lang w:val="en-NZ"/>
              </w:rPr>
              <w:t>The Programme Maintenance allowance is for boards that have been advised of a reduction of 1.00 FTTE or more between their current confirmed staffing entitlement and their provisional staffing entitlement.</w:t>
            </w:r>
          </w:p>
          <w:p w14:paraId="25A1E9AF" w14:textId="77777777" w:rsidR="00534F97" w:rsidRPr="000D7BA1" w:rsidRDefault="00534F97" w:rsidP="008B3791">
            <w:pPr>
              <w:rPr>
                <w:rFonts w:ascii="Arial" w:hAnsi="Arial" w:cs="Arial"/>
                <w:lang w:val="en-NZ"/>
              </w:rPr>
            </w:pPr>
          </w:p>
          <w:p w14:paraId="4F8E9426" w14:textId="77777777" w:rsidR="00534F97" w:rsidRPr="000D7BA1" w:rsidRDefault="00534F97" w:rsidP="008B3791">
            <w:pPr>
              <w:rPr>
                <w:rFonts w:ascii="Arial" w:hAnsi="Arial" w:cs="Arial"/>
                <w:lang w:val="en-NZ"/>
              </w:rPr>
            </w:pPr>
            <w:r w:rsidRPr="000D7BA1">
              <w:rPr>
                <w:rFonts w:ascii="Arial" w:hAnsi="Arial" w:cs="Arial"/>
                <w:lang w:val="en-NZ"/>
              </w:rPr>
              <w:t>Programme maintenance allowance is designed to enable boards to manage the reduction of staffing while maintaining its curriculum for students who have already begun a particular course of study.</w:t>
            </w:r>
          </w:p>
          <w:p w14:paraId="2BD64AC6" w14:textId="77777777" w:rsidR="00534F97" w:rsidRPr="000D7BA1" w:rsidRDefault="00534F97" w:rsidP="008B3791">
            <w:pPr>
              <w:rPr>
                <w:rFonts w:ascii="Arial" w:hAnsi="Arial" w:cs="Arial"/>
                <w:lang w:val="en-NZ"/>
              </w:rPr>
            </w:pPr>
          </w:p>
          <w:p w14:paraId="56FF6705" w14:textId="77777777" w:rsidR="00534F97" w:rsidRPr="000D7BA1" w:rsidRDefault="00534F97" w:rsidP="008B3791">
            <w:pPr>
              <w:rPr>
                <w:rFonts w:ascii="Arial" w:hAnsi="Arial" w:cs="Arial"/>
                <w:lang w:val="en-NZ"/>
              </w:rPr>
            </w:pPr>
            <w:r w:rsidRPr="000D7BA1">
              <w:rPr>
                <w:rFonts w:ascii="Arial" w:hAnsi="Arial" w:cs="Arial"/>
                <w:lang w:val="en-NZ"/>
              </w:rPr>
              <w:t>Allowance application form is attached.</w:t>
            </w:r>
          </w:p>
        </w:tc>
        <w:tc>
          <w:tcPr>
            <w:tcW w:w="3196" w:type="dxa"/>
          </w:tcPr>
          <w:p w14:paraId="1F200389" w14:textId="77777777" w:rsidR="000317A9" w:rsidRPr="000D7BA1" w:rsidRDefault="000317A9" w:rsidP="0031316C">
            <w:pPr>
              <w:tabs>
                <w:tab w:val="left" w:pos="459"/>
              </w:tabs>
              <w:ind w:left="459"/>
              <w:rPr>
                <w:rFonts w:ascii="Arial" w:hAnsi="Arial" w:cs="Arial"/>
                <w:lang w:val="en-NZ"/>
              </w:rPr>
            </w:pPr>
            <w:r w:rsidRPr="000D7BA1">
              <w:rPr>
                <w:rFonts w:ascii="Arial" w:hAnsi="Arial" w:cs="Arial"/>
                <w:lang w:val="en-NZ"/>
              </w:rPr>
              <w:tab/>
            </w:r>
          </w:p>
          <w:p w14:paraId="2A3454A5" w14:textId="77777777" w:rsidR="000317A9" w:rsidRPr="000D7BA1" w:rsidRDefault="000317A9" w:rsidP="0031316C">
            <w:pPr>
              <w:tabs>
                <w:tab w:val="left" w:pos="459"/>
              </w:tabs>
              <w:ind w:left="459"/>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704320" behindDoc="0" locked="0" layoutInCell="1" allowOverlap="1" wp14:anchorId="5E1DE817" wp14:editId="3C5DACC6">
                      <wp:simplePos x="0" y="0"/>
                      <wp:positionH relativeFrom="column">
                        <wp:posOffset>-2540</wp:posOffset>
                      </wp:positionH>
                      <wp:positionV relativeFrom="paragraph">
                        <wp:posOffset>71120</wp:posOffset>
                      </wp:positionV>
                      <wp:extent cx="213360" cy="198120"/>
                      <wp:effectExtent l="0" t="0" r="15240" b="11430"/>
                      <wp:wrapNone/>
                      <wp:docPr id="27" name="Rectangle 27"/>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177484" id="Rectangle 27" o:spid="_x0000_s1026" style="position:absolute;margin-left:-.2pt;margin-top:5.6pt;width:16.8pt;height:15.6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" fillcolor="window" strokecolor="#70ad47" strokeweight="1pt"/>
                  </w:pict>
                </mc:Fallback>
              </mc:AlternateContent>
            </w:r>
            <w:r w:rsidRPr="000D7BA1">
              <w:rPr>
                <w:rFonts w:ascii="Arial" w:hAnsi="Arial" w:cs="Arial"/>
                <w:lang w:val="en-NZ"/>
              </w:rPr>
              <w:t>What is the school’s current student roll</w:t>
            </w:r>
            <w:r w:rsidR="00411D85">
              <w:rPr>
                <w:rFonts w:ascii="Arial" w:hAnsi="Arial" w:cs="Arial"/>
                <w:lang w:val="en-NZ"/>
              </w:rPr>
              <w:t xml:space="preserve"> (</w:t>
            </w:r>
            <w:r w:rsidR="00FA364D">
              <w:rPr>
                <w:rFonts w:ascii="Arial" w:hAnsi="Arial" w:cs="Arial"/>
                <w:lang w:val="en-NZ"/>
              </w:rPr>
              <w:t xml:space="preserve">broken down by </w:t>
            </w:r>
            <w:r w:rsidR="004D4F29">
              <w:rPr>
                <w:rFonts w:ascii="Arial" w:hAnsi="Arial" w:cs="Arial"/>
                <w:lang w:val="en-NZ"/>
              </w:rPr>
              <w:t>demographics)</w:t>
            </w:r>
            <w:r w:rsidR="00397CBA" w:rsidRPr="00425D75">
              <w:rPr>
                <w:rFonts w:ascii="Arial" w:hAnsi="Arial" w:cs="Arial"/>
                <w:lang w:val="en-NZ"/>
              </w:rPr>
              <w:t>?</w:t>
            </w:r>
          </w:p>
          <w:p w14:paraId="34A0086C" w14:textId="77777777" w:rsidR="000317A9" w:rsidRPr="000D7BA1" w:rsidRDefault="000317A9" w:rsidP="0031316C">
            <w:pPr>
              <w:tabs>
                <w:tab w:val="left" w:pos="459"/>
              </w:tabs>
              <w:ind w:left="459"/>
              <w:rPr>
                <w:rFonts w:ascii="Arial" w:hAnsi="Arial" w:cs="Arial"/>
                <w:lang w:val="en-NZ"/>
              </w:rPr>
            </w:pPr>
          </w:p>
          <w:p w14:paraId="7A6FDFD6" w14:textId="77777777" w:rsidR="000317A9" w:rsidRPr="000D7BA1" w:rsidRDefault="000317A9" w:rsidP="0031316C">
            <w:pPr>
              <w:tabs>
                <w:tab w:val="left" w:pos="459"/>
              </w:tabs>
              <w:ind w:left="459"/>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708416" behindDoc="0" locked="0" layoutInCell="1" allowOverlap="1" wp14:anchorId="70B9E96A" wp14:editId="273C7E45">
                      <wp:simplePos x="0" y="0"/>
                      <wp:positionH relativeFrom="column">
                        <wp:posOffset>-2540</wp:posOffset>
                      </wp:positionH>
                      <wp:positionV relativeFrom="paragraph">
                        <wp:posOffset>84455</wp:posOffset>
                      </wp:positionV>
                      <wp:extent cx="213360" cy="198120"/>
                      <wp:effectExtent l="0" t="0" r="15240" b="11430"/>
                      <wp:wrapNone/>
                      <wp:docPr id="29" name="Rectangle 29"/>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43A9F9" id="Rectangle 29" o:spid="_x0000_s1026" style="position:absolute;margin-left:-.2pt;margin-top:6.65pt;width:16.8pt;height:15.6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" fillcolor="window" strokecolor="#70ad47" strokeweight="1pt"/>
                  </w:pict>
                </mc:Fallback>
              </mc:AlternateContent>
            </w:r>
            <w:r w:rsidRPr="000D7BA1">
              <w:rPr>
                <w:rFonts w:ascii="Arial" w:hAnsi="Arial" w:cs="Arial"/>
                <w:lang w:val="en-NZ"/>
              </w:rPr>
              <w:t>What are the school’s curriculum needs</w:t>
            </w:r>
            <w:r w:rsidR="00397CBA" w:rsidRPr="000D7BA1">
              <w:rPr>
                <w:rFonts w:ascii="Arial" w:hAnsi="Arial" w:cs="Arial"/>
                <w:lang w:val="en-NZ"/>
              </w:rPr>
              <w:t>?</w:t>
            </w:r>
          </w:p>
          <w:p w14:paraId="30EB1552" w14:textId="77777777" w:rsidR="000317A9" w:rsidRPr="000D7BA1" w:rsidRDefault="000317A9" w:rsidP="0031316C">
            <w:pPr>
              <w:tabs>
                <w:tab w:val="left" w:pos="459"/>
              </w:tabs>
              <w:ind w:left="459"/>
              <w:rPr>
                <w:rFonts w:ascii="Arial" w:hAnsi="Arial" w:cs="Arial"/>
                <w:lang w:val="en-NZ"/>
              </w:rPr>
            </w:pPr>
          </w:p>
          <w:p w14:paraId="459DB8F0" w14:textId="77777777" w:rsidR="000317A9" w:rsidRPr="000D7BA1" w:rsidRDefault="000317A9" w:rsidP="0031316C">
            <w:pPr>
              <w:tabs>
                <w:tab w:val="left" w:pos="459"/>
              </w:tabs>
              <w:ind w:left="459"/>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710464" behindDoc="0" locked="0" layoutInCell="1" allowOverlap="1" wp14:anchorId="56C4F328" wp14:editId="5CB13A6B">
                      <wp:simplePos x="0" y="0"/>
                      <wp:positionH relativeFrom="column">
                        <wp:posOffset>-2540</wp:posOffset>
                      </wp:positionH>
                      <wp:positionV relativeFrom="paragraph">
                        <wp:posOffset>52705</wp:posOffset>
                      </wp:positionV>
                      <wp:extent cx="213360" cy="198120"/>
                      <wp:effectExtent l="0" t="0" r="15240" b="11430"/>
                      <wp:wrapNone/>
                      <wp:docPr id="30" name="Rectangle 30"/>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E1EDA7" id="Rectangle 30" o:spid="_x0000_s1026" style="position:absolute;margin-left:-.2pt;margin-top:4.15pt;width:16.8pt;height:15.6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" fillcolor="window" strokecolor="#70ad47" strokeweight="1pt"/>
                  </w:pict>
                </mc:Fallback>
              </mc:AlternateContent>
            </w:r>
            <w:r w:rsidRPr="000D7BA1">
              <w:rPr>
                <w:rFonts w:ascii="Arial" w:hAnsi="Arial" w:cs="Arial"/>
                <w:lang w:val="en-NZ"/>
              </w:rPr>
              <w:t>Does the school have any special needs</w:t>
            </w:r>
            <w:r w:rsidR="00397CBA" w:rsidRPr="000D7BA1">
              <w:rPr>
                <w:rFonts w:ascii="Arial" w:hAnsi="Arial" w:cs="Arial"/>
                <w:lang w:val="en-NZ"/>
              </w:rPr>
              <w:t>?</w:t>
            </w:r>
          </w:p>
          <w:p w14:paraId="4ECCBA56" w14:textId="77777777" w:rsidR="000317A9" w:rsidRPr="000D7BA1" w:rsidRDefault="000317A9" w:rsidP="0031316C">
            <w:pPr>
              <w:tabs>
                <w:tab w:val="left" w:pos="459"/>
              </w:tabs>
              <w:ind w:left="459"/>
              <w:rPr>
                <w:rFonts w:ascii="Arial" w:hAnsi="Arial" w:cs="Arial"/>
                <w:lang w:val="en-NZ"/>
              </w:rPr>
            </w:pPr>
          </w:p>
          <w:p w14:paraId="1F154558" w14:textId="77777777" w:rsidR="000317A9" w:rsidRPr="000D7BA1" w:rsidRDefault="000317A9" w:rsidP="0031316C">
            <w:pPr>
              <w:tabs>
                <w:tab w:val="left" w:pos="459"/>
              </w:tabs>
              <w:ind w:left="459"/>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712512" behindDoc="0" locked="0" layoutInCell="1" allowOverlap="1" wp14:anchorId="161B0280" wp14:editId="253BA3FF">
                      <wp:simplePos x="0" y="0"/>
                      <wp:positionH relativeFrom="column">
                        <wp:posOffset>-2540</wp:posOffset>
                      </wp:positionH>
                      <wp:positionV relativeFrom="paragraph">
                        <wp:posOffset>52705</wp:posOffset>
                      </wp:positionV>
                      <wp:extent cx="213360" cy="198120"/>
                      <wp:effectExtent l="0" t="0" r="15240" b="11430"/>
                      <wp:wrapNone/>
                      <wp:docPr id="31" name="Rectangle 31"/>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3D0D57" id="Rectangle 31" o:spid="_x0000_s1026" style="position:absolute;margin-left:-.2pt;margin-top:4.15pt;width:16.8pt;height:15.6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" fillcolor="window" strokecolor="#70ad47" strokeweight="1pt"/>
                  </w:pict>
                </mc:Fallback>
              </mc:AlternateContent>
            </w:r>
            <w:r w:rsidRPr="000D7BA1">
              <w:rPr>
                <w:rFonts w:ascii="Arial" w:hAnsi="Arial" w:cs="Arial"/>
                <w:lang w:val="en-NZ"/>
              </w:rPr>
              <w:t>What programmes are currently being run that need to continu</w:t>
            </w:r>
            <w:r w:rsidR="00397CBA" w:rsidRPr="000D7BA1">
              <w:rPr>
                <w:rFonts w:ascii="Arial" w:hAnsi="Arial" w:cs="Arial"/>
                <w:lang w:val="en-NZ"/>
              </w:rPr>
              <w:t>e?</w:t>
            </w:r>
          </w:p>
          <w:p w14:paraId="0E11FB1E" w14:textId="77777777" w:rsidR="000317A9" w:rsidRPr="000D7BA1" w:rsidRDefault="000317A9" w:rsidP="0031316C">
            <w:pPr>
              <w:tabs>
                <w:tab w:val="left" w:pos="459"/>
              </w:tabs>
              <w:ind w:left="459"/>
              <w:rPr>
                <w:rFonts w:ascii="Arial" w:hAnsi="Arial" w:cs="Arial"/>
                <w:lang w:val="en-NZ"/>
              </w:rPr>
            </w:pPr>
          </w:p>
          <w:p w14:paraId="62DB5F93" w14:textId="77777777" w:rsidR="000317A9" w:rsidRPr="000D7BA1" w:rsidRDefault="000317A9" w:rsidP="0031316C">
            <w:pPr>
              <w:tabs>
                <w:tab w:val="left" w:pos="459"/>
              </w:tabs>
              <w:ind w:left="459"/>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714560" behindDoc="0" locked="0" layoutInCell="1" allowOverlap="1" wp14:anchorId="7C0F29A7" wp14:editId="6CBDD876">
                      <wp:simplePos x="0" y="0"/>
                      <wp:positionH relativeFrom="column">
                        <wp:posOffset>-2540</wp:posOffset>
                      </wp:positionH>
                      <wp:positionV relativeFrom="paragraph">
                        <wp:posOffset>37465</wp:posOffset>
                      </wp:positionV>
                      <wp:extent cx="213360" cy="198120"/>
                      <wp:effectExtent l="0" t="0" r="15240" b="11430"/>
                      <wp:wrapNone/>
                      <wp:docPr id="32" name="Rectangle 32"/>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F82887" id="Rectangle 32" o:spid="_x0000_s1026" style="position:absolute;margin-left:-.2pt;margin-top:2.95pt;width:16.8pt;height:15.6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" fillcolor="window" strokecolor="#70ad47" strokeweight="1pt"/>
                  </w:pict>
                </mc:Fallback>
              </mc:AlternateContent>
            </w:r>
            <w:r w:rsidRPr="000D7BA1">
              <w:rPr>
                <w:rFonts w:ascii="Arial" w:hAnsi="Arial" w:cs="Arial"/>
                <w:lang w:val="en-NZ"/>
              </w:rPr>
              <w:t xml:space="preserve">What are the </w:t>
            </w:r>
            <w:r w:rsidR="00A7085D" w:rsidRPr="000D7BA1">
              <w:rPr>
                <w:rFonts w:ascii="Arial" w:hAnsi="Arial" w:cs="Arial"/>
                <w:lang w:val="en-NZ"/>
              </w:rPr>
              <w:t>community</w:t>
            </w:r>
            <w:r w:rsidR="00A7085D">
              <w:rPr>
                <w:rFonts w:ascii="Arial" w:hAnsi="Arial" w:cs="Arial"/>
                <w:lang w:val="en-NZ"/>
              </w:rPr>
              <w:t xml:space="preserve">’s </w:t>
            </w:r>
            <w:r w:rsidRPr="000D7BA1">
              <w:rPr>
                <w:rFonts w:ascii="Arial" w:hAnsi="Arial" w:cs="Arial"/>
                <w:lang w:val="en-NZ"/>
              </w:rPr>
              <w:t>expectations</w:t>
            </w:r>
            <w:r w:rsidR="00397CBA" w:rsidRPr="000D7BA1">
              <w:rPr>
                <w:rFonts w:ascii="Arial" w:hAnsi="Arial" w:cs="Arial"/>
                <w:lang w:val="en-NZ"/>
              </w:rPr>
              <w:t>?</w:t>
            </w:r>
          </w:p>
          <w:p w14:paraId="14EE74A7" w14:textId="77777777" w:rsidR="000317A9" w:rsidRPr="000D7BA1" w:rsidRDefault="000317A9" w:rsidP="0031316C">
            <w:pPr>
              <w:tabs>
                <w:tab w:val="left" w:pos="459"/>
              </w:tabs>
              <w:ind w:left="459"/>
              <w:rPr>
                <w:rFonts w:ascii="Arial" w:hAnsi="Arial" w:cs="Arial"/>
                <w:lang w:val="en-NZ"/>
              </w:rPr>
            </w:pPr>
          </w:p>
          <w:p w14:paraId="1AFDF3E0" w14:textId="77777777" w:rsidR="000317A9" w:rsidRPr="000D7BA1" w:rsidRDefault="000317A9" w:rsidP="0031316C">
            <w:pPr>
              <w:tabs>
                <w:tab w:val="left" w:pos="459"/>
                <w:tab w:val="left" w:pos="607"/>
              </w:tabs>
              <w:ind w:left="459"/>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716608" behindDoc="0" locked="0" layoutInCell="1" allowOverlap="1" wp14:anchorId="4A261D2E" wp14:editId="333A405C">
                      <wp:simplePos x="0" y="0"/>
                      <wp:positionH relativeFrom="column">
                        <wp:posOffset>-2540</wp:posOffset>
                      </wp:positionH>
                      <wp:positionV relativeFrom="paragraph">
                        <wp:posOffset>22860</wp:posOffset>
                      </wp:positionV>
                      <wp:extent cx="213360" cy="198120"/>
                      <wp:effectExtent l="0" t="0" r="15240" b="11430"/>
                      <wp:wrapNone/>
                      <wp:docPr id="33" name="Rectangle 33"/>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851EC4" id="Rectangle 33" o:spid="_x0000_s1026" style="position:absolute;margin-left:-.2pt;margin-top:1.8pt;width:16.8pt;height:15.6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" fillcolor="window" strokecolor="#70ad47" strokeweight="1pt"/>
                  </w:pict>
                </mc:Fallback>
              </mc:AlternateContent>
            </w:r>
            <w:r w:rsidRPr="000D7BA1">
              <w:rPr>
                <w:rFonts w:ascii="Arial" w:hAnsi="Arial" w:cs="Arial"/>
                <w:lang w:val="en-NZ"/>
              </w:rPr>
              <w:t>Do you have any tagged positions</w:t>
            </w:r>
            <w:r w:rsidR="00397CBA" w:rsidRPr="000D7BA1">
              <w:rPr>
                <w:rFonts w:ascii="Arial" w:hAnsi="Arial" w:cs="Arial"/>
                <w:lang w:val="en-NZ"/>
              </w:rPr>
              <w:t>?</w:t>
            </w:r>
          </w:p>
          <w:p w14:paraId="1B819D9C" w14:textId="77777777" w:rsidR="000317A9" w:rsidRPr="000D7BA1" w:rsidRDefault="0031316C" w:rsidP="0031316C">
            <w:pPr>
              <w:tabs>
                <w:tab w:val="left" w:pos="459"/>
              </w:tabs>
              <w:ind w:left="459"/>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718656" behindDoc="0" locked="0" layoutInCell="1" allowOverlap="1" wp14:anchorId="5CC3CA4F" wp14:editId="5E351E13">
                      <wp:simplePos x="0" y="0"/>
                      <wp:positionH relativeFrom="column">
                        <wp:posOffset>-2540</wp:posOffset>
                      </wp:positionH>
                      <wp:positionV relativeFrom="paragraph">
                        <wp:posOffset>112395</wp:posOffset>
                      </wp:positionV>
                      <wp:extent cx="213360" cy="198120"/>
                      <wp:effectExtent l="0" t="0" r="15240" b="11430"/>
                      <wp:wrapNone/>
                      <wp:docPr id="34" name="Rectangle 34"/>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E42AC2" id="Rectangle 34" o:spid="_x0000_s1026" style="position:absolute;margin-left:-.2pt;margin-top:8.85pt;width:16.8pt;height:15.6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" fillcolor="window" strokecolor="#70ad47" strokeweight="1pt"/>
                  </w:pict>
                </mc:Fallback>
              </mc:AlternateContent>
            </w:r>
          </w:p>
          <w:p w14:paraId="56883D37" w14:textId="77777777" w:rsidR="0031316C" w:rsidRPr="000D7BA1" w:rsidRDefault="000317A9" w:rsidP="00250BA6">
            <w:pPr>
              <w:tabs>
                <w:tab w:val="left" w:pos="459"/>
              </w:tabs>
              <w:ind w:left="459"/>
              <w:rPr>
                <w:rFonts w:ascii="Arial" w:hAnsi="Arial" w:cs="Arial"/>
                <w:lang w:val="en-NZ"/>
              </w:rPr>
            </w:pPr>
            <w:r w:rsidRPr="000D7BA1">
              <w:rPr>
                <w:rFonts w:ascii="Arial" w:hAnsi="Arial" w:cs="Arial"/>
                <w:lang w:val="en-NZ"/>
              </w:rPr>
              <w:t>Student pastoral needs</w:t>
            </w:r>
          </w:p>
        </w:tc>
        <w:tc>
          <w:tcPr>
            <w:tcW w:w="3608" w:type="dxa"/>
          </w:tcPr>
          <w:p w14:paraId="43A15520" w14:textId="77777777" w:rsidR="000317A9" w:rsidRPr="000D7BA1" w:rsidRDefault="000317A9" w:rsidP="008B3791">
            <w:pPr>
              <w:rPr>
                <w:rFonts w:ascii="Arial" w:hAnsi="Arial" w:cs="Arial"/>
                <w:lang w:val="en-NZ"/>
              </w:rPr>
            </w:pPr>
          </w:p>
        </w:tc>
      </w:tr>
      <w:tr w:rsidR="0090632C" w:rsidRPr="000D7BA1" w14:paraId="1B4E66B0" w14:textId="77777777" w:rsidTr="0031316C">
        <w:trPr>
          <w:gridBefore w:val="1"/>
          <w:gridAfter w:val="1"/>
          <w:wBefore w:w="572" w:type="dxa"/>
          <w:wAfter w:w="425" w:type="dxa"/>
        </w:trPr>
        <w:tc>
          <w:tcPr>
            <w:tcW w:w="3237" w:type="dxa"/>
          </w:tcPr>
          <w:p w14:paraId="2F839421" w14:textId="77777777" w:rsidR="0090632C" w:rsidRPr="000D7BA1" w:rsidRDefault="00375388" w:rsidP="00923D25">
            <w:pPr>
              <w:rPr>
                <w:rFonts w:ascii="Arial" w:hAnsi="Arial" w:cs="Arial"/>
                <w:lang w:val="en-NZ"/>
              </w:rPr>
            </w:pPr>
            <w:r w:rsidRPr="000D7BA1">
              <w:rPr>
                <w:rFonts w:ascii="Arial" w:hAnsi="Arial" w:cs="Arial"/>
                <w:lang w:val="en-NZ"/>
              </w:rPr>
              <w:t>Actions</w:t>
            </w:r>
          </w:p>
        </w:tc>
        <w:tc>
          <w:tcPr>
            <w:tcW w:w="3279" w:type="dxa"/>
            <w:gridSpan w:val="3"/>
          </w:tcPr>
          <w:p w14:paraId="65D676A6" w14:textId="77777777" w:rsidR="0090632C" w:rsidRPr="000D7BA1" w:rsidRDefault="0090632C" w:rsidP="00923D25">
            <w:pPr>
              <w:rPr>
                <w:rFonts w:ascii="Arial" w:hAnsi="Arial" w:cs="Arial"/>
                <w:lang w:val="en-NZ"/>
              </w:rPr>
            </w:pPr>
            <w:r w:rsidRPr="000D7BA1">
              <w:rPr>
                <w:rFonts w:ascii="Arial" w:hAnsi="Arial" w:cs="Arial"/>
                <w:lang w:val="en-NZ"/>
              </w:rPr>
              <w:t>Additional Information</w:t>
            </w:r>
          </w:p>
        </w:tc>
        <w:tc>
          <w:tcPr>
            <w:tcW w:w="3196" w:type="dxa"/>
          </w:tcPr>
          <w:p w14:paraId="6F92B523" w14:textId="77777777" w:rsidR="0090632C" w:rsidRPr="000D7BA1" w:rsidRDefault="0090632C" w:rsidP="00923D25">
            <w:pPr>
              <w:rPr>
                <w:rFonts w:ascii="Arial" w:hAnsi="Arial" w:cs="Arial"/>
                <w:lang w:val="en-NZ"/>
              </w:rPr>
            </w:pPr>
            <w:r w:rsidRPr="000D7BA1">
              <w:rPr>
                <w:rFonts w:ascii="Arial" w:hAnsi="Arial" w:cs="Arial"/>
                <w:lang w:val="en-NZ"/>
              </w:rPr>
              <w:t>Analysis action</w:t>
            </w:r>
          </w:p>
        </w:tc>
        <w:tc>
          <w:tcPr>
            <w:tcW w:w="3608" w:type="dxa"/>
          </w:tcPr>
          <w:p w14:paraId="6A3C0310" w14:textId="77777777" w:rsidR="0090632C" w:rsidRPr="000D7BA1" w:rsidRDefault="0090632C" w:rsidP="00923D25">
            <w:pPr>
              <w:rPr>
                <w:rFonts w:ascii="Arial" w:hAnsi="Arial" w:cs="Arial"/>
                <w:lang w:val="en-NZ"/>
              </w:rPr>
            </w:pPr>
            <w:r w:rsidRPr="000D7BA1">
              <w:rPr>
                <w:rFonts w:ascii="Arial" w:hAnsi="Arial" w:cs="Arial"/>
                <w:lang w:val="en-NZ"/>
              </w:rPr>
              <w:t>Notes</w:t>
            </w:r>
          </w:p>
        </w:tc>
      </w:tr>
      <w:tr w:rsidR="0090632C" w:rsidRPr="000D7BA1" w14:paraId="54FD83F6" w14:textId="77777777" w:rsidTr="0031316C">
        <w:trPr>
          <w:gridBefore w:val="1"/>
          <w:gridAfter w:val="1"/>
          <w:wBefore w:w="572" w:type="dxa"/>
          <w:wAfter w:w="425" w:type="dxa"/>
        </w:trPr>
        <w:tc>
          <w:tcPr>
            <w:tcW w:w="3237" w:type="dxa"/>
          </w:tcPr>
          <w:p w14:paraId="29C63AAA" w14:textId="77777777" w:rsidR="0090632C" w:rsidRPr="000D7BA1" w:rsidRDefault="0090632C" w:rsidP="00415CCD">
            <w:pPr>
              <w:rPr>
                <w:rFonts w:ascii="Arial" w:hAnsi="Arial" w:cs="Arial"/>
                <w:b/>
                <w:lang w:val="en-NZ"/>
              </w:rPr>
            </w:pPr>
          </w:p>
          <w:p w14:paraId="34C56599" w14:textId="77777777" w:rsidR="0090632C" w:rsidRPr="000D7BA1" w:rsidRDefault="0090632C" w:rsidP="00415CCD">
            <w:pPr>
              <w:rPr>
                <w:rFonts w:ascii="Arial" w:hAnsi="Arial" w:cs="Arial"/>
                <w:b/>
                <w:lang w:val="en-NZ"/>
              </w:rPr>
            </w:pPr>
            <w:r w:rsidRPr="000D7BA1">
              <w:rPr>
                <w:rFonts w:ascii="Arial" w:hAnsi="Arial" w:cs="Arial"/>
                <w:b/>
                <w:lang w:val="en-NZ"/>
              </w:rPr>
              <w:lastRenderedPageBreak/>
              <w:t>Review organization structure</w:t>
            </w:r>
          </w:p>
          <w:p w14:paraId="13D77042" w14:textId="77777777" w:rsidR="0090632C" w:rsidRPr="000D7BA1" w:rsidRDefault="0090632C" w:rsidP="00415CCD">
            <w:pPr>
              <w:rPr>
                <w:rFonts w:ascii="Arial" w:hAnsi="Arial" w:cs="Arial"/>
                <w:b/>
                <w:lang w:val="en-NZ"/>
              </w:rPr>
            </w:pPr>
          </w:p>
          <w:p w14:paraId="4AFA4701" w14:textId="77777777" w:rsidR="0090632C" w:rsidRPr="000D7BA1" w:rsidRDefault="0090632C" w:rsidP="00415CCD">
            <w:pPr>
              <w:rPr>
                <w:rFonts w:ascii="Arial" w:hAnsi="Arial" w:cs="Arial"/>
                <w:i/>
                <w:lang w:val="en-NZ"/>
              </w:rPr>
            </w:pPr>
            <w:r w:rsidRPr="000D7BA1">
              <w:rPr>
                <w:rFonts w:ascii="Arial" w:hAnsi="Arial" w:cs="Arial"/>
                <w:i/>
                <w:lang w:val="en-NZ"/>
              </w:rPr>
              <w:t>What is the schools current organizational structure and what might it look like in the future based on school needs</w:t>
            </w:r>
          </w:p>
        </w:tc>
        <w:tc>
          <w:tcPr>
            <w:tcW w:w="3279" w:type="dxa"/>
            <w:gridSpan w:val="3"/>
          </w:tcPr>
          <w:p w14:paraId="7E82BF96" w14:textId="77777777" w:rsidR="0090632C" w:rsidRPr="000D7BA1" w:rsidRDefault="0090632C" w:rsidP="008B3791">
            <w:pPr>
              <w:rPr>
                <w:rFonts w:ascii="Arial" w:hAnsi="Arial" w:cs="Arial"/>
                <w:lang w:val="en-NZ"/>
              </w:rPr>
            </w:pPr>
          </w:p>
        </w:tc>
        <w:tc>
          <w:tcPr>
            <w:tcW w:w="3196" w:type="dxa"/>
          </w:tcPr>
          <w:p w14:paraId="78FCCF9B" w14:textId="77777777" w:rsidR="0090632C" w:rsidRPr="000D7BA1" w:rsidRDefault="0090632C" w:rsidP="004866D2">
            <w:pPr>
              <w:tabs>
                <w:tab w:val="left" w:pos="523"/>
              </w:tabs>
              <w:rPr>
                <w:rFonts w:ascii="Arial" w:hAnsi="Arial" w:cs="Arial"/>
                <w:lang w:val="en-NZ"/>
              </w:rPr>
            </w:pPr>
            <w:r w:rsidRPr="000D7BA1">
              <w:rPr>
                <w:rFonts w:ascii="Arial" w:hAnsi="Arial" w:cs="Arial"/>
                <w:lang w:val="en-NZ"/>
              </w:rPr>
              <w:tab/>
            </w:r>
          </w:p>
          <w:p w14:paraId="15B55FBA" w14:textId="77777777" w:rsidR="0090632C" w:rsidRPr="000D7BA1" w:rsidRDefault="0090632C" w:rsidP="00397CBA">
            <w:pPr>
              <w:tabs>
                <w:tab w:val="left" w:pos="523"/>
              </w:tabs>
              <w:ind w:left="504"/>
              <w:rPr>
                <w:rFonts w:ascii="Arial" w:hAnsi="Arial" w:cs="Arial"/>
                <w:lang w:val="en-NZ"/>
              </w:rPr>
            </w:pPr>
            <w:r w:rsidRPr="000D7BA1">
              <w:rPr>
                <w:rFonts w:ascii="Arial" w:hAnsi="Arial" w:cs="Arial"/>
                <w:noProof/>
                <w:lang w:val="en-NZ"/>
              </w:rPr>
              <w:lastRenderedPageBreak/>
              <mc:AlternateContent>
                <mc:Choice Requires="wps">
                  <w:drawing>
                    <wp:anchor distT="0" distB="0" distL="114300" distR="114300" simplePos="0" relativeHeight="251720704" behindDoc="0" locked="0" layoutInCell="1" allowOverlap="1" wp14:anchorId="36CFB5E4" wp14:editId="5981B063">
                      <wp:simplePos x="0" y="0"/>
                      <wp:positionH relativeFrom="column">
                        <wp:posOffset>-2540</wp:posOffset>
                      </wp:positionH>
                      <wp:positionV relativeFrom="paragraph">
                        <wp:posOffset>75565</wp:posOffset>
                      </wp:positionV>
                      <wp:extent cx="213360" cy="198120"/>
                      <wp:effectExtent l="0" t="0" r="15240" b="11430"/>
                      <wp:wrapNone/>
                      <wp:docPr id="35" name="Rectangle 35"/>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02C163" id="Rectangle 35" o:spid="_x0000_s1026" style="position:absolute;margin-left:-.2pt;margin-top:5.95pt;width:16.8pt;height:15.6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" fillcolor="window" strokecolor="#70ad47" strokeweight="1pt"/>
                  </w:pict>
                </mc:Fallback>
              </mc:AlternateContent>
            </w:r>
            <w:r w:rsidRPr="000D7BA1">
              <w:rPr>
                <w:rFonts w:ascii="Arial" w:hAnsi="Arial" w:cs="Arial"/>
                <w:lang w:val="en-NZ"/>
              </w:rPr>
              <w:tab/>
              <w:t xml:space="preserve">What are the current </w:t>
            </w:r>
            <w:r w:rsidRPr="000D7BA1">
              <w:rPr>
                <w:rFonts w:ascii="Arial" w:hAnsi="Arial" w:cs="Arial"/>
                <w:lang w:val="en-NZ"/>
              </w:rPr>
              <w:tab/>
              <w:t>positions</w:t>
            </w:r>
            <w:r w:rsidR="00397CBA" w:rsidRPr="000D7BA1">
              <w:rPr>
                <w:rFonts w:ascii="Arial" w:hAnsi="Arial" w:cs="Arial"/>
                <w:lang w:val="en-NZ"/>
              </w:rPr>
              <w:t>?</w:t>
            </w:r>
            <w:r w:rsidRPr="000D7BA1">
              <w:rPr>
                <w:rFonts w:ascii="Arial" w:hAnsi="Arial" w:cs="Arial"/>
                <w:lang w:val="en-NZ"/>
              </w:rPr>
              <w:t xml:space="preserve"> (don’t use staff names</w:t>
            </w:r>
            <w:r w:rsidR="00534F97" w:rsidRPr="000D7BA1">
              <w:rPr>
                <w:rFonts w:ascii="Arial" w:hAnsi="Arial" w:cs="Arial"/>
                <w:lang w:val="en-NZ"/>
              </w:rPr>
              <w:t>)</w:t>
            </w:r>
          </w:p>
          <w:p w14:paraId="6A262421" w14:textId="77777777" w:rsidR="0090632C" w:rsidRPr="000D7BA1" w:rsidRDefault="0090632C" w:rsidP="00397CBA">
            <w:pPr>
              <w:tabs>
                <w:tab w:val="left" w:pos="523"/>
              </w:tabs>
              <w:ind w:left="504"/>
              <w:rPr>
                <w:rFonts w:ascii="Arial" w:hAnsi="Arial" w:cs="Arial"/>
                <w:lang w:val="en-NZ"/>
              </w:rPr>
            </w:pPr>
          </w:p>
          <w:p w14:paraId="544503B8" w14:textId="77777777" w:rsidR="0090632C" w:rsidRPr="000D7BA1" w:rsidRDefault="0090632C" w:rsidP="00397CBA">
            <w:pPr>
              <w:tabs>
                <w:tab w:val="left" w:pos="523"/>
              </w:tabs>
              <w:ind w:left="504"/>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722752" behindDoc="0" locked="0" layoutInCell="1" allowOverlap="1" wp14:anchorId="5F58A785" wp14:editId="671F862F">
                      <wp:simplePos x="0" y="0"/>
                      <wp:positionH relativeFrom="column">
                        <wp:posOffset>-2540</wp:posOffset>
                      </wp:positionH>
                      <wp:positionV relativeFrom="paragraph">
                        <wp:posOffset>14605</wp:posOffset>
                      </wp:positionV>
                      <wp:extent cx="213360" cy="198120"/>
                      <wp:effectExtent l="0" t="0" r="15240" b="11430"/>
                      <wp:wrapNone/>
                      <wp:docPr id="36" name="Rectangle 36"/>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13D6B9" id="Rectangle 36" o:spid="_x0000_s1026" style="position:absolute;margin-left:-.2pt;margin-top:1.15pt;width:16.8pt;height:15.6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" fillcolor="window" strokecolor="#70ad47" strokeweight="1pt"/>
                  </w:pict>
                </mc:Fallback>
              </mc:AlternateContent>
            </w:r>
            <w:r w:rsidRPr="000D7BA1">
              <w:rPr>
                <w:rFonts w:ascii="Arial" w:hAnsi="Arial" w:cs="Arial"/>
                <w:lang w:val="en-NZ"/>
              </w:rPr>
              <w:tab/>
              <w:t>What are the current units</w:t>
            </w:r>
            <w:r w:rsidR="00397CBA" w:rsidRPr="000D7BA1">
              <w:rPr>
                <w:rFonts w:ascii="Arial" w:hAnsi="Arial" w:cs="Arial"/>
                <w:lang w:val="en-NZ"/>
              </w:rPr>
              <w:t>?</w:t>
            </w:r>
          </w:p>
          <w:p w14:paraId="76AC7BBD" w14:textId="77777777" w:rsidR="0090632C" w:rsidRPr="000D7BA1" w:rsidRDefault="0090632C" w:rsidP="00397CBA">
            <w:pPr>
              <w:tabs>
                <w:tab w:val="left" w:pos="523"/>
              </w:tabs>
              <w:ind w:left="504"/>
              <w:rPr>
                <w:rFonts w:ascii="Arial" w:hAnsi="Arial" w:cs="Arial"/>
                <w:lang w:val="en-NZ"/>
              </w:rPr>
            </w:pPr>
          </w:p>
          <w:p w14:paraId="5213EFF4" w14:textId="77777777" w:rsidR="0090632C" w:rsidRPr="000D7BA1" w:rsidRDefault="0090632C" w:rsidP="00397CBA">
            <w:pPr>
              <w:tabs>
                <w:tab w:val="left" w:pos="523"/>
              </w:tabs>
              <w:ind w:left="504"/>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724800" behindDoc="0" locked="0" layoutInCell="1" allowOverlap="1" wp14:anchorId="3F6BB65B" wp14:editId="223F8F83">
                      <wp:simplePos x="0" y="0"/>
                      <wp:positionH relativeFrom="column">
                        <wp:posOffset>-2540</wp:posOffset>
                      </wp:positionH>
                      <wp:positionV relativeFrom="paragraph">
                        <wp:posOffset>63500</wp:posOffset>
                      </wp:positionV>
                      <wp:extent cx="213360" cy="198120"/>
                      <wp:effectExtent l="0" t="0" r="15240" b="11430"/>
                      <wp:wrapNone/>
                      <wp:docPr id="37" name="Rectangle 37"/>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B1CB4A" id="Rectangle 37" o:spid="_x0000_s1026" style="position:absolute;margin-left:-.2pt;margin-top:5pt;width:16.8pt;height:15.6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" fillcolor="window" strokecolor="#70ad47" strokeweight="1pt"/>
                  </w:pict>
                </mc:Fallback>
              </mc:AlternateContent>
            </w:r>
            <w:r w:rsidRPr="000D7BA1">
              <w:rPr>
                <w:rFonts w:ascii="Arial" w:hAnsi="Arial" w:cs="Arial"/>
                <w:lang w:val="en-NZ"/>
              </w:rPr>
              <w:tab/>
              <w:t xml:space="preserve">What might the future </w:t>
            </w:r>
            <w:r w:rsidRPr="000D7BA1">
              <w:rPr>
                <w:rFonts w:ascii="Arial" w:hAnsi="Arial" w:cs="Arial"/>
                <w:lang w:val="en-NZ"/>
              </w:rPr>
              <w:tab/>
              <w:t>units be</w:t>
            </w:r>
            <w:r w:rsidR="00397CBA" w:rsidRPr="000D7BA1">
              <w:rPr>
                <w:rFonts w:ascii="Arial" w:hAnsi="Arial" w:cs="Arial"/>
                <w:lang w:val="en-NZ"/>
              </w:rPr>
              <w:t>?</w:t>
            </w:r>
          </w:p>
          <w:p w14:paraId="61E94BDD" w14:textId="77777777" w:rsidR="0090632C" w:rsidRPr="000D7BA1" w:rsidRDefault="0090632C" w:rsidP="00397CBA">
            <w:pPr>
              <w:tabs>
                <w:tab w:val="left" w:pos="523"/>
              </w:tabs>
              <w:ind w:left="504"/>
              <w:rPr>
                <w:rFonts w:ascii="Arial" w:hAnsi="Arial" w:cs="Arial"/>
                <w:lang w:val="en-NZ"/>
              </w:rPr>
            </w:pPr>
          </w:p>
          <w:p w14:paraId="4E105086" w14:textId="77777777" w:rsidR="0090632C" w:rsidRPr="000D7BA1" w:rsidRDefault="0090632C" w:rsidP="00397CBA">
            <w:pPr>
              <w:tabs>
                <w:tab w:val="left" w:pos="523"/>
              </w:tabs>
              <w:ind w:left="504"/>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726848" behindDoc="0" locked="0" layoutInCell="1" allowOverlap="1" wp14:anchorId="7B714EE1" wp14:editId="44EC1A14">
                      <wp:simplePos x="0" y="0"/>
                      <wp:positionH relativeFrom="column">
                        <wp:posOffset>-2540</wp:posOffset>
                      </wp:positionH>
                      <wp:positionV relativeFrom="paragraph">
                        <wp:posOffset>83185</wp:posOffset>
                      </wp:positionV>
                      <wp:extent cx="213360" cy="198120"/>
                      <wp:effectExtent l="0" t="0" r="15240" b="11430"/>
                      <wp:wrapNone/>
                      <wp:docPr id="38" name="Rectangle 38"/>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FFB215" id="Rectangle 38" o:spid="_x0000_s1026" style="position:absolute;margin-left:-.2pt;margin-top:6.55pt;width:16.8pt;height:15.6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" fillcolor="window" strokecolor="#70ad47" strokeweight="1pt"/>
                  </w:pict>
                </mc:Fallback>
              </mc:AlternateContent>
            </w:r>
            <w:r w:rsidRPr="000D7BA1">
              <w:rPr>
                <w:rFonts w:ascii="Arial" w:hAnsi="Arial" w:cs="Arial"/>
                <w:lang w:val="en-NZ"/>
              </w:rPr>
              <w:tab/>
              <w:t xml:space="preserve">Review job descriptions – </w:t>
            </w:r>
            <w:r w:rsidRPr="000D7BA1">
              <w:rPr>
                <w:rFonts w:ascii="Arial" w:hAnsi="Arial" w:cs="Arial"/>
                <w:lang w:val="en-NZ"/>
              </w:rPr>
              <w:tab/>
              <w:t xml:space="preserve">do any of </w:t>
            </w:r>
            <w:r w:rsidR="00250BA6" w:rsidRPr="000D7BA1">
              <w:rPr>
                <w:rFonts w:ascii="Arial" w:hAnsi="Arial" w:cs="Arial"/>
                <w:lang w:val="en-NZ"/>
              </w:rPr>
              <w:t>this need</w:t>
            </w:r>
            <w:r w:rsidRPr="000D7BA1">
              <w:rPr>
                <w:rFonts w:ascii="Arial" w:hAnsi="Arial" w:cs="Arial"/>
                <w:lang w:val="en-NZ"/>
              </w:rPr>
              <w:t xml:space="preserve"> </w:t>
            </w:r>
            <w:r w:rsidRPr="000D7BA1">
              <w:rPr>
                <w:rFonts w:ascii="Arial" w:hAnsi="Arial" w:cs="Arial"/>
                <w:lang w:val="en-NZ"/>
              </w:rPr>
              <w:tab/>
              <w:t>changing to meet th</w:t>
            </w:r>
            <w:r w:rsidR="00534F97" w:rsidRPr="000D7BA1">
              <w:rPr>
                <w:rFonts w:ascii="Arial" w:hAnsi="Arial" w:cs="Arial"/>
                <w:lang w:val="en-NZ"/>
              </w:rPr>
              <w:t>e</w:t>
            </w:r>
            <w:r w:rsidRPr="000D7BA1">
              <w:rPr>
                <w:rFonts w:ascii="Arial" w:hAnsi="Arial" w:cs="Arial"/>
                <w:lang w:val="en-NZ"/>
              </w:rPr>
              <w:t xml:space="preserve"> </w:t>
            </w:r>
            <w:r w:rsidR="00534F97" w:rsidRPr="000D7BA1">
              <w:rPr>
                <w:rFonts w:ascii="Arial" w:hAnsi="Arial" w:cs="Arial"/>
                <w:lang w:val="en-NZ"/>
              </w:rPr>
              <w:tab/>
            </w:r>
            <w:r w:rsidRPr="000D7BA1">
              <w:rPr>
                <w:rFonts w:ascii="Arial" w:hAnsi="Arial" w:cs="Arial"/>
                <w:lang w:val="en-NZ"/>
              </w:rPr>
              <w:t>future needs of the school or student achievement</w:t>
            </w:r>
            <w:r w:rsidR="00397CBA" w:rsidRPr="000D7BA1">
              <w:rPr>
                <w:rFonts w:ascii="Arial" w:hAnsi="Arial" w:cs="Arial"/>
                <w:lang w:val="en-NZ"/>
              </w:rPr>
              <w:t>?</w:t>
            </w:r>
          </w:p>
          <w:p w14:paraId="62EE0C74" w14:textId="77777777" w:rsidR="00397CBA" w:rsidRPr="000D7BA1" w:rsidRDefault="00397CBA" w:rsidP="00397CBA">
            <w:pPr>
              <w:tabs>
                <w:tab w:val="left" w:pos="523"/>
              </w:tabs>
              <w:ind w:left="504"/>
              <w:rPr>
                <w:rFonts w:ascii="Arial" w:hAnsi="Arial" w:cs="Arial"/>
                <w:lang w:val="en-NZ"/>
              </w:rPr>
            </w:pPr>
          </w:p>
        </w:tc>
        <w:tc>
          <w:tcPr>
            <w:tcW w:w="3608" w:type="dxa"/>
          </w:tcPr>
          <w:p w14:paraId="6160ADEF" w14:textId="77777777" w:rsidR="0090632C" w:rsidRPr="000D7BA1" w:rsidRDefault="0090632C" w:rsidP="008B3791">
            <w:pPr>
              <w:rPr>
                <w:rFonts w:ascii="Arial" w:hAnsi="Arial" w:cs="Arial"/>
                <w:lang w:val="en-NZ"/>
              </w:rPr>
            </w:pPr>
          </w:p>
        </w:tc>
      </w:tr>
      <w:tr w:rsidR="0090632C" w:rsidRPr="000D7BA1" w14:paraId="56AE1442" w14:textId="77777777" w:rsidTr="0031316C">
        <w:trPr>
          <w:gridBefore w:val="1"/>
          <w:gridAfter w:val="1"/>
          <w:wBefore w:w="572" w:type="dxa"/>
          <w:wAfter w:w="425" w:type="dxa"/>
        </w:trPr>
        <w:tc>
          <w:tcPr>
            <w:tcW w:w="3237" w:type="dxa"/>
          </w:tcPr>
          <w:p w14:paraId="1CBC61EA" w14:textId="77777777" w:rsidR="0090632C" w:rsidRPr="000D7BA1" w:rsidRDefault="0090632C" w:rsidP="00415CCD">
            <w:pPr>
              <w:rPr>
                <w:rFonts w:ascii="Arial" w:hAnsi="Arial" w:cs="Arial"/>
                <w:b/>
                <w:lang w:val="en-NZ"/>
              </w:rPr>
            </w:pPr>
          </w:p>
          <w:p w14:paraId="020516EB" w14:textId="77777777" w:rsidR="0090632C" w:rsidRPr="000D7BA1" w:rsidRDefault="00397CBA" w:rsidP="00415CCD">
            <w:pPr>
              <w:rPr>
                <w:rFonts w:ascii="Arial" w:hAnsi="Arial" w:cs="Arial"/>
                <w:b/>
                <w:lang w:val="en-NZ"/>
              </w:rPr>
            </w:pPr>
            <w:r w:rsidRPr="000D7BA1">
              <w:rPr>
                <w:rFonts w:ascii="Arial" w:hAnsi="Arial" w:cs="Arial"/>
                <w:b/>
                <w:lang w:val="en-NZ"/>
              </w:rPr>
              <w:t xml:space="preserve">School Board </w:t>
            </w:r>
          </w:p>
          <w:p w14:paraId="184CDEBC" w14:textId="77777777" w:rsidR="0090632C" w:rsidRPr="000D7BA1" w:rsidRDefault="0090632C" w:rsidP="00415CCD">
            <w:pPr>
              <w:rPr>
                <w:rFonts w:ascii="Arial" w:hAnsi="Arial" w:cs="Arial"/>
                <w:b/>
                <w:lang w:val="en-NZ"/>
              </w:rPr>
            </w:pPr>
          </w:p>
          <w:p w14:paraId="58098FF7" w14:textId="77777777" w:rsidR="0090632C" w:rsidRPr="000D7BA1" w:rsidRDefault="0090632C" w:rsidP="00415CCD">
            <w:pPr>
              <w:rPr>
                <w:rFonts w:ascii="Arial" w:hAnsi="Arial" w:cs="Arial"/>
                <w:i/>
                <w:lang w:val="en-NZ"/>
              </w:rPr>
            </w:pPr>
            <w:r w:rsidRPr="000D7BA1">
              <w:rPr>
                <w:rFonts w:ascii="Arial" w:hAnsi="Arial" w:cs="Arial"/>
                <w:i/>
                <w:lang w:val="en-NZ"/>
              </w:rPr>
              <w:t>Present a proposal of staffing to the Board</w:t>
            </w:r>
          </w:p>
        </w:tc>
        <w:tc>
          <w:tcPr>
            <w:tcW w:w="3279" w:type="dxa"/>
            <w:gridSpan w:val="3"/>
          </w:tcPr>
          <w:p w14:paraId="01E4D405" w14:textId="77777777" w:rsidR="0090632C" w:rsidRPr="000D7BA1" w:rsidRDefault="0090632C" w:rsidP="008B3791">
            <w:pPr>
              <w:rPr>
                <w:rFonts w:ascii="Arial" w:hAnsi="Arial" w:cs="Arial"/>
                <w:lang w:val="en-NZ"/>
              </w:rPr>
            </w:pPr>
          </w:p>
        </w:tc>
        <w:tc>
          <w:tcPr>
            <w:tcW w:w="3196" w:type="dxa"/>
          </w:tcPr>
          <w:p w14:paraId="42A67CC3" w14:textId="77777777" w:rsidR="00892904" w:rsidRPr="000D7BA1" w:rsidRDefault="00892904" w:rsidP="004866D2">
            <w:pPr>
              <w:tabs>
                <w:tab w:val="left" w:pos="523"/>
              </w:tabs>
              <w:rPr>
                <w:rFonts w:ascii="Arial" w:hAnsi="Arial" w:cs="Arial"/>
                <w:lang w:val="en-NZ"/>
              </w:rPr>
            </w:pPr>
          </w:p>
          <w:p w14:paraId="080D207C" w14:textId="77777777" w:rsidR="0090632C" w:rsidRPr="000D7BA1" w:rsidRDefault="0090632C" w:rsidP="004866D2">
            <w:pPr>
              <w:tabs>
                <w:tab w:val="left" w:pos="523"/>
              </w:tabs>
              <w:rPr>
                <w:rFonts w:ascii="Arial" w:hAnsi="Arial" w:cs="Arial"/>
                <w:lang w:val="en-NZ"/>
              </w:rPr>
            </w:pPr>
            <w:r w:rsidRPr="000D7BA1">
              <w:rPr>
                <w:rFonts w:ascii="Arial" w:hAnsi="Arial" w:cs="Arial"/>
                <w:lang w:val="en-NZ"/>
              </w:rPr>
              <w:t>Proposal should include:</w:t>
            </w:r>
          </w:p>
          <w:p w14:paraId="7AA3DEC7" w14:textId="77777777" w:rsidR="0090632C" w:rsidRPr="000D7BA1" w:rsidRDefault="0090632C" w:rsidP="004866D2">
            <w:pPr>
              <w:tabs>
                <w:tab w:val="left" w:pos="523"/>
              </w:tabs>
              <w:rPr>
                <w:rFonts w:ascii="Arial" w:hAnsi="Arial" w:cs="Arial"/>
                <w:lang w:val="en-NZ"/>
              </w:rPr>
            </w:pPr>
          </w:p>
          <w:p w14:paraId="7BA67F29" w14:textId="77777777" w:rsidR="0090632C" w:rsidRPr="000D7BA1" w:rsidRDefault="00410ADE" w:rsidP="004866D2">
            <w:pPr>
              <w:tabs>
                <w:tab w:val="left" w:pos="523"/>
              </w:tabs>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732992" behindDoc="0" locked="0" layoutInCell="1" allowOverlap="1" wp14:anchorId="30B15359" wp14:editId="1DD74E42">
                      <wp:simplePos x="0" y="0"/>
                      <wp:positionH relativeFrom="column">
                        <wp:posOffset>-2540</wp:posOffset>
                      </wp:positionH>
                      <wp:positionV relativeFrom="paragraph">
                        <wp:posOffset>758190</wp:posOffset>
                      </wp:positionV>
                      <wp:extent cx="213360" cy="198120"/>
                      <wp:effectExtent l="0" t="0" r="15240" b="11430"/>
                      <wp:wrapNone/>
                      <wp:docPr id="41" name="Rectangle 41"/>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023072" id="Rectangle 41" o:spid="_x0000_s1026" style="position:absolute;margin-left:-.2pt;margin-top:59.7pt;width:16.8pt;height:15.6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" fillcolor="window" strokecolor="#70ad47" strokeweight="1pt"/>
                  </w:pict>
                </mc:Fallback>
              </mc:AlternateContent>
            </w:r>
            <w:r w:rsidRPr="000D7BA1">
              <w:rPr>
                <w:rFonts w:ascii="Arial" w:hAnsi="Arial" w:cs="Arial"/>
                <w:noProof/>
                <w:lang w:val="en-NZ"/>
              </w:rPr>
              <mc:AlternateContent>
                <mc:Choice Requires="wps">
                  <w:drawing>
                    <wp:anchor distT="0" distB="0" distL="114300" distR="114300" simplePos="0" relativeHeight="251735040" behindDoc="0" locked="0" layoutInCell="1" allowOverlap="1" wp14:anchorId="67E1F40B" wp14:editId="625C416E">
                      <wp:simplePos x="0" y="0"/>
                      <wp:positionH relativeFrom="column">
                        <wp:posOffset>-2540</wp:posOffset>
                      </wp:positionH>
                      <wp:positionV relativeFrom="paragraph">
                        <wp:posOffset>1165860</wp:posOffset>
                      </wp:positionV>
                      <wp:extent cx="213360" cy="198120"/>
                      <wp:effectExtent l="0" t="0" r="15240" b="11430"/>
                      <wp:wrapNone/>
                      <wp:docPr id="42" name="Rectangle 42"/>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81C50B" id="Rectangle 42" o:spid="_x0000_s1026" style="position:absolute;margin-left:-.2pt;margin-top:91.8pt;width:16.8pt;height:15.6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" fillcolor="window" strokecolor="#70ad47" strokeweight="1pt"/>
                  </w:pict>
                </mc:Fallback>
              </mc:AlternateContent>
            </w:r>
            <w:r w:rsidRPr="000D7BA1">
              <w:rPr>
                <w:rFonts w:ascii="Arial" w:hAnsi="Arial" w:cs="Arial"/>
                <w:noProof/>
                <w:lang w:val="en-NZ"/>
              </w:rPr>
              <mc:AlternateContent>
                <mc:Choice Requires="wps">
                  <w:drawing>
                    <wp:anchor distT="0" distB="0" distL="114300" distR="114300" simplePos="0" relativeHeight="251728896" behindDoc="0" locked="0" layoutInCell="1" allowOverlap="1" wp14:anchorId="08470756" wp14:editId="27F110B6">
                      <wp:simplePos x="0" y="0"/>
                      <wp:positionH relativeFrom="column">
                        <wp:posOffset>-2540</wp:posOffset>
                      </wp:positionH>
                      <wp:positionV relativeFrom="paragraph">
                        <wp:posOffset>39370</wp:posOffset>
                      </wp:positionV>
                      <wp:extent cx="213360" cy="198120"/>
                      <wp:effectExtent l="0" t="0" r="15240" b="11430"/>
                      <wp:wrapNone/>
                      <wp:docPr id="39" name="Rectangle 39"/>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37637B" id="Rectangle 39" o:spid="_x0000_s1026" style="position:absolute;margin-left:-.2pt;margin-top:3.1pt;width:16.8pt;height:15.6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" fillcolor="window" strokecolor="#70ad47" strokeweight="1pt"/>
                  </w:pict>
                </mc:Fallback>
              </mc:AlternateContent>
            </w:r>
            <w:r w:rsidR="0090632C" w:rsidRPr="000D7BA1">
              <w:rPr>
                <w:rFonts w:ascii="Arial" w:hAnsi="Arial" w:cs="Arial"/>
                <w:lang w:val="en-NZ"/>
              </w:rPr>
              <w:tab/>
              <w:t xml:space="preserve">Proposed school </w:t>
            </w:r>
            <w:r w:rsidR="0090632C" w:rsidRPr="000D7BA1">
              <w:rPr>
                <w:rFonts w:ascii="Arial" w:hAnsi="Arial" w:cs="Arial"/>
                <w:lang w:val="en-NZ"/>
              </w:rPr>
              <w:tab/>
              <w:t>organisation structure</w:t>
            </w:r>
          </w:p>
          <w:p w14:paraId="3D69464D" w14:textId="77777777" w:rsidR="0090632C" w:rsidRPr="000D7BA1" w:rsidRDefault="00410ADE" w:rsidP="004866D2">
            <w:pPr>
              <w:tabs>
                <w:tab w:val="left" w:pos="523"/>
              </w:tabs>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730944" behindDoc="0" locked="0" layoutInCell="1" allowOverlap="1" wp14:anchorId="661ADEDF" wp14:editId="2FE4F92A">
                      <wp:simplePos x="0" y="0"/>
                      <wp:positionH relativeFrom="column">
                        <wp:posOffset>-2540</wp:posOffset>
                      </wp:positionH>
                      <wp:positionV relativeFrom="paragraph">
                        <wp:posOffset>115570</wp:posOffset>
                      </wp:positionV>
                      <wp:extent cx="213360" cy="198120"/>
                      <wp:effectExtent l="0" t="0" r="15240" b="11430"/>
                      <wp:wrapNone/>
                      <wp:docPr id="40" name="Rectangle 40"/>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88B59E" id="Rectangle 40" o:spid="_x0000_s1026" style="position:absolute;margin-left:-.2pt;margin-top:9.1pt;width:16.8pt;height:15.6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" fillcolor="window" strokecolor="#70ad47" strokeweight="1pt"/>
                  </w:pict>
                </mc:Fallback>
              </mc:AlternateContent>
            </w:r>
          </w:p>
          <w:p w14:paraId="0ABABBF0" w14:textId="77777777" w:rsidR="0090632C" w:rsidRPr="000D7BA1" w:rsidRDefault="0090632C" w:rsidP="004866D2">
            <w:pPr>
              <w:tabs>
                <w:tab w:val="left" w:pos="523"/>
              </w:tabs>
              <w:rPr>
                <w:rFonts w:ascii="Arial" w:hAnsi="Arial" w:cs="Arial"/>
                <w:lang w:val="en-NZ"/>
              </w:rPr>
            </w:pPr>
            <w:r w:rsidRPr="000D7BA1">
              <w:rPr>
                <w:rFonts w:ascii="Arial" w:hAnsi="Arial" w:cs="Arial"/>
                <w:lang w:val="en-NZ"/>
              </w:rPr>
              <w:tab/>
              <w:t>Positions at risk</w:t>
            </w:r>
          </w:p>
          <w:p w14:paraId="38C89000" w14:textId="77777777" w:rsidR="0090632C" w:rsidRPr="000D7BA1" w:rsidRDefault="0090632C" w:rsidP="004866D2">
            <w:pPr>
              <w:tabs>
                <w:tab w:val="left" w:pos="523"/>
              </w:tabs>
              <w:rPr>
                <w:rFonts w:ascii="Arial" w:hAnsi="Arial" w:cs="Arial"/>
                <w:lang w:val="en-NZ"/>
              </w:rPr>
            </w:pPr>
          </w:p>
          <w:p w14:paraId="0149111E" w14:textId="77777777" w:rsidR="0090632C" w:rsidRPr="000D7BA1" w:rsidRDefault="0090632C" w:rsidP="004866D2">
            <w:pPr>
              <w:tabs>
                <w:tab w:val="left" w:pos="523"/>
              </w:tabs>
              <w:rPr>
                <w:rFonts w:ascii="Arial" w:hAnsi="Arial" w:cs="Arial"/>
                <w:lang w:val="en-NZ"/>
              </w:rPr>
            </w:pPr>
            <w:r w:rsidRPr="000D7BA1">
              <w:rPr>
                <w:rFonts w:ascii="Arial" w:hAnsi="Arial" w:cs="Arial"/>
                <w:lang w:val="en-NZ"/>
              </w:rPr>
              <w:tab/>
              <w:t>Units at risk</w:t>
            </w:r>
          </w:p>
          <w:p w14:paraId="6B225974" w14:textId="77777777" w:rsidR="0090632C" w:rsidRPr="000D7BA1" w:rsidRDefault="0090632C" w:rsidP="004866D2">
            <w:pPr>
              <w:tabs>
                <w:tab w:val="left" w:pos="523"/>
              </w:tabs>
              <w:rPr>
                <w:rFonts w:ascii="Arial" w:hAnsi="Arial" w:cs="Arial"/>
                <w:lang w:val="en-NZ"/>
              </w:rPr>
            </w:pPr>
          </w:p>
          <w:p w14:paraId="1FCEA1C4" w14:textId="77777777" w:rsidR="0090632C" w:rsidRPr="000D7BA1" w:rsidRDefault="0090632C" w:rsidP="00DE571D">
            <w:pPr>
              <w:tabs>
                <w:tab w:val="left" w:pos="523"/>
              </w:tabs>
              <w:ind w:left="466"/>
              <w:rPr>
                <w:rFonts w:ascii="Arial" w:hAnsi="Arial" w:cs="Arial"/>
                <w:lang w:val="en-NZ"/>
              </w:rPr>
            </w:pPr>
            <w:r w:rsidRPr="000D7BA1">
              <w:rPr>
                <w:rFonts w:ascii="Arial" w:hAnsi="Arial" w:cs="Arial"/>
                <w:lang w:val="en-NZ"/>
              </w:rPr>
              <w:t xml:space="preserve">Any proposed changes to </w:t>
            </w:r>
            <w:r w:rsidRPr="000D7BA1">
              <w:rPr>
                <w:rFonts w:ascii="Arial" w:hAnsi="Arial" w:cs="Arial"/>
                <w:lang w:val="en-NZ"/>
              </w:rPr>
              <w:tab/>
              <w:t>job descriptions</w:t>
            </w:r>
          </w:p>
          <w:p w14:paraId="5520AD80" w14:textId="77777777" w:rsidR="0090632C" w:rsidRPr="000D7BA1" w:rsidRDefault="00DE571D" w:rsidP="004866D2">
            <w:pPr>
              <w:tabs>
                <w:tab w:val="left" w:pos="523"/>
              </w:tabs>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737088" behindDoc="0" locked="0" layoutInCell="1" allowOverlap="1" wp14:anchorId="7E37862A" wp14:editId="3322E528">
                      <wp:simplePos x="0" y="0"/>
                      <wp:positionH relativeFrom="column">
                        <wp:posOffset>-2540</wp:posOffset>
                      </wp:positionH>
                      <wp:positionV relativeFrom="paragraph">
                        <wp:posOffset>142875</wp:posOffset>
                      </wp:positionV>
                      <wp:extent cx="213360" cy="198120"/>
                      <wp:effectExtent l="0" t="0" r="15240" b="11430"/>
                      <wp:wrapNone/>
                      <wp:docPr id="43" name="Rectangle 43"/>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DEB541" id="Rectangle 43" o:spid="_x0000_s1026" style="position:absolute;margin-left:-.2pt;margin-top:11.25pt;width:16.8pt;height:15.6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" fillcolor="window" strokecolor="#70ad47" strokeweight="1pt"/>
                  </w:pict>
                </mc:Fallback>
              </mc:AlternateContent>
            </w:r>
          </w:p>
          <w:p w14:paraId="61ACE469" w14:textId="77777777" w:rsidR="0090632C" w:rsidRPr="000D7BA1" w:rsidRDefault="0090632C" w:rsidP="004866D2">
            <w:pPr>
              <w:tabs>
                <w:tab w:val="left" w:pos="523"/>
              </w:tabs>
              <w:rPr>
                <w:rFonts w:ascii="Arial" w:hAnsi="Arial" w:cs="Arial"/>
                <w:lang w:val="en-NZ"/>
              </w:rPr>
            </w:pPr>
            <w:r w:rsidRPr="000D7BA1">
              <w:rPr>
                <w:rFonts w:ascii="Arial" w:hAnsi="Arial" w:cs="Arial"/>
                <w:lang w:val="en-NZ"/>
              </w:rPr>
              <w:tab/>
              <w:t>Surplus staffing policy</w:t>
            </w:r>
          </w:p>
          <w:p w14:paraId="40C372FA" w14:textId="77777777" w:rsidR="0090632C" w:rsidRPr="000D7BA1" w:rsidRDefault="0090632C" w:rsidP="004866D2">
            <w:pPr>
              <w:tabs>
                <w:tab w:val="left" w:pos="523"/>
              </w:tabs>
              <w:rPr>
                <w:rFonts w:ascii="Arial" w:hAnsi="Arial" w:cs="Arial"/>
                <w:lang w:val="en-NZ"/>
              </w:rPr>
            </w:pPr>
          </w:p>
          <w:p w14:paraId="251EAAB4" w14:textId="77777777" w:rsidR="00375388" w:rsidRPr="000D7BA1" w:rsidRDefault="0090632C" w:rsidP="004866D2">
            <w:pPr>
              <w:tabs>
                <w:tab w:val="left" w:pos="523"/>
              </w:tabs>
              <w:rPr>
                <w:rFonts w:ascii="Arial" w:hAnsi="Arial" w:cs="Arial"/>
                <w:lang w:val="en-NZ"/>
              </w:rPr>
            </w:pPr>
            <w:r w:rsidRPr="000D7BA1">
              <w:rPr>
                <w:rFonts w:ascii="Arial" w:hAnsi="Arial" w:cs="Arial"/>
                <w:lang w:val="en-NZ"/>
              </w:rPr>
              <w:tab/>
            </w:r>
          </w:p>
          <w:p w14:paraId="2487729D" w14:textId="77777777" w:rsidR="00A7085D" w:rsidRDefault="00A7085D" w:rsidP="004866D2">
            <w:pPr>
              <w:tabs>
                <w:tab w:val="left" w:pos="523"/>
              </w:tabs>
              <w:rPr>
                <w:rFonts w:ascii="Arial" w:hAnsi="Arial" w:cs="Arial"/>
                <w:lang w:val="en-NZ"/>
              </w:rPr>
            </w:pPr>
          </w:p>
          <w:p w14:paraId="7B44C5DA" w14:textId="77777777" w:rsidR="00D84385" w:rsidRDefault="00D84385" w:rsidP="004866D2">
            <w:pPr>
              <w:tabs>
                <w:tab w:val="left" w:pos="523"/>
              </w:tabs>
              <w:rPr>
                <w:rFonts w:ascii="Arial" w:hAnsi="Arial" w:cs="Arial"/>
                <w:lang w:val="en-NZ"/>
              </w:rPr>
            </w:pPr>
          </w:p>
          <w:p w14:paraId="18672DB7" w14:textId="77777777" w:rsidR="00D84385" w:rsidRPr="000D7BA1" w:rsidRDefault="00D84385" w:rsidP="004866D2">
            <w:pPr>
              <w:tabs>
                <w:tab w:val="left" w:pos="523"/>
              </w:tabs>
              <w:rPr>
                <w:rFonts w:ascii="Arial" w:hAnsi="Arial" w:cs="Arial"/>
                <w:lang w:val="en-NZ"/>
              </w:rPr>
            </w:pPr>
          </w:p>
        </w:tc>
        <w:tc>
          <w:tcPr>
            <w:tcW w:w="3608" w:type="dxa"/>
          </w:tcPr>
          <w:p w14:paraId="49518026" w14:textId="77777777" w:rsidR="0090632C" w:rsidRPr="000D7BA1" w:rsidRDefault="0090632C" w:rsidP="008B3791">
            <w:pPr>
              <w:rPr>
                <w:rFonts w:ascii="Arial" w:hAnsi="Arial" w:cs="Arial"/>
                <w:lang w:val="en-NZ"/>
              </w:rPr>
            </w:pPr>
          </w:p>
        </w:tc>
      </w:tr>
      <w:tr w:rsidR="0090632C" w:rsidRPr="000D7BA1" w14:paraId="421FF700" w14:textId="77777777" w:rsidTr="0031316C">
        <w:trPr>
          <w:gridBefore w:val="1"/>
          <w:gridAfter w:val="1"/>
          <w:wBefore w:w="572" w:type="dxa"/>
          <w:wAfter w:w="425" w:type="dxa"/>
        </w:trPr>
        <w:tc>
          <w:tcPr>
            <w:tcW w:w="3237" w:type="dxa"/>
          </w:tcPr>
          <w:p w14:paraId="6F4C1BBD" w14:textId="77777777" w:rsidR="0090632C" w:rsidRPr="000D7BA1" w:rsidRDefault="00375388" w:rsidP="00923D25">
            <w:pPr>
              <w:rPr>
                <w:rFonts w:ascii="Arial" w:hAnsi="Arial" w:cs="Arial"/>
                <w:lang w:val="en-NZ"/>
              </w:rPr>
            </w:pPr>
            <w:r w:rsidRPr="000D7BA1">
              <w:rPr>
                <w:rFonts w:ascii="Arial" w:hAnsi="Arial" w:cs="Arial"/>
                <w:lang w:val="en-NZ"/>
              </w:rPr>
              <w:t>Action</w:t>
            </w:r>
          </w:p>
        </w:tc>
        <w:tc>
          <w:tcPr>
            <w:tcW w:w="3279" w:type="dxa"/>
            <w:gridSpan w:val="3"/>
          </w:tcPr>
          <w:p w14:paraId="55D113DA" w14:textId="77777777" w:rsidR="0090632C" w:rsidRPr="000D7BA1" w:rsidRDefault="0090632C" w:rsidP="00923D25">
            <w:pPr>
              <w:rPr>
                <w:rFonts w:ascii="Arial" w:hAnsi="Arial" w:cs="Arial"/>
                <w:lang w:val="en-NZ"/>
              </w:rPr>
            </w:pPr>
            <w:r w:rsidRPr="000D7BA1">
              <w:rPr>
                <w:rFonts w:ascii="Arial" w:hAnsi="Arial" w:cs="Arial"/>
                <w:lang w:val="en-NZ"/>
              </w:rPr>
              <w:t>Additional Information</w:t>
            </w:r>
          </w:p>
        </w:tc>
        <w:tc>
          <w:tcPr>
            <w:tcW w:w="3196" w:type="dxa"/>
          </w:tcPr>
          <w:p w14:paraId="50F36524" w14:textId="77777777" w:rsidR="0090632C" w:rsidRPr="000D7BA1" w:rsidRDefault="0090632C" w:rsidP="00923D25">
            <w:pPr>
              <w:rPr>
                <w:rFonts w:ascii="Arial" w:hAnsi="Arial" w:cs="Arial"/>
                <w:lang w:val="en-NZ"/>
              </w:rPr>
            </w:pPr>
            <w:r w:rsidRPr="000D7BA1">
              <w:rPr>
                <w:rFonts w:ascii="Arial" w:hAnsi="Arial" w:cs="Arial"/>
                <w:lang w:val="en-NZ"/>
              </w:rPr>
              <w:t>Analysis action</w:t>
            </w:r>
          </w:p>
        </w:tc>
        <w:tc>
          <w:tcPr>
            <w:tcW w:w="3608" w:type="dxa"/>
          </w:tcPr>
          <w:p w14:paraId="247BF2D7" w14:textId="77777777" w:rsidR="0090632C" w:rsidRPr="000D7BA1" w:rsidRDefault="0090632C" w:rsidP="00923D25">
            <w:pPr>
              <w:rPr>
                <w:rFonts w:ascii="Arial" w:hAnsi="Arial" w:cs="Arial"/>
                <w:lang w:val="en-NZ"/>
              </w:rPr>
            </w:pPr>
            <w:r w:rsidRPr="000D7BA1">
              <w:rPr>
                <w:rFonts w:ascii="Arial" w:hAnsi="Arial" w:cs="Arial"/>
                <w:lang w:val="en-NZ"/>
              </w:rPr>
              <w:t>Notes</w:t>
            </w:r>
          </w:p>
        </w:tc>
      </w:tr>
      <w:tr w:rsidR="0090632C" w:rsidRPr="000D7BA1" w14:paraId="7B139006" w14:textId="77777777" w:rsidTr="0031316C">
        <w:trPr>
          <w:gridBefore w:val="1"/>
          <w:gridAfter w:val="1"/>
          <w:wBefore w:w="572" w:type="dxa"/>
          <w:wAfter w:w="425" w:type="dxa"/>
        </w:trPr>
        <w:tc>
          <w:tcPr>
            <w:tcW w:w="3237" w:type="dxa"/>
          </w:tcPr>
          <w:p w14:paraId="5F538D1F" w14:textId="77777777" w:rsidR="0090632C" w:rsidRPr="000D7BA1" w:rsidRDefault="0090632C" w:rsidP="00923D25">
            <w:pPr>
              <w:rPr>
                <w:rFonts w:ascii="Arial" w:hAnsi="Arial" w:cs="Arial"/>
                <w:lang w:val="en-NZ"/>
              </w:rPr>
            </w:pPr>
          </w:p>
          <w:p w14:paraId="2359BB1A" w14:textId="77777777" w:rsidR="00DF601F" w:rsidRPr="000D7BA1" w:rsidRDefault="00DF601F" w:rsidP="00923D25">
            <w:pPr>
              <w:rPr>
                <w:rFonts w:ascii="Arial" w:hAnsi="Arial" w:cs="Arial"/>
                <w:b/>
                <w:lang w:val="en-NZ"/>
              </w:rPr>
            </w:pPr>
            <w:r w:rsidRPr="000D7BA1">
              <w:rPr>
                <w:rFonts w:ascii="Arial" w:hAnsi="Arial" w:cs="Arial"/>
                <w:b/>
                <w:lang w:val="en-NZ"/>
              </w:rPr>
              <w:t>Identification process</w:t>
            </w:r>
          </w:p>
          <w:p w14:paraId="446B89F2" w14:textId="77777777" w:rsidR="00DF601F" w:rsidRPr="000D7BA1" w:rsidRDefault="00DF601F" w:rsidP="00923D25">
            <w:pPr>
              <w:rPr>
                <w:rFonts w:ascii="Arial" w:hAnsi="Arial" w:cs="Arial"/>
                <w:b/>
                <w:lang w:val="en-NZ"/>
              </w:rPr>
            </w:pPr>
          </w:p>
          <w:p w14:paraId="6C97D6E9" w14:textId="77777777" w:rsidR="00DF601F" w:rsidRPr="000D7BA1" w:rsidRDefault="00DF601F" w:rsidP="00534F97">
            <w:pPr>
              <w:rPr>
                <w:rFonts w:ascii="Arial" w:hAnsi="Arial" w:cs="Arial"/>
                <w:i/>
                <w:lang w:val="en-NZ"/>
              </w:rPr>
            </w:pPr>
            <w:r w:rsidRPr="000D7BA1">
              <w:rPr>
                <w:rFonts w:ascii="Arial" w:hAnsi="Arial" w:cs="Arial"/>
                <w:i/>
                <w:lang w:val="en-NZ"/>
              </w:rPr>
              <w:t>What is the difference between the</w:t>
            </w:r>
            <w:r w:rsidR="00534F97" w:rsidRPr="000D7BA1">
              <w:rPr>
                <w:rFonts w:ascii="Arial" w:hAnsi="Arial" w:cs="Arial"/>
                <w:i/>
                <w:lang w:val="en-NZ"/>
              </w:rPr>
              <w:t xml:space="preserve"> current</w:t>
            </w:r>
            <w:r w:rsidRPr="000D7BA1">
              <w:rPr>
                <w:rFonts w:ascii="Arial" w:hAnsi="Arial" w:cs="Arial"/>
                <w:i/>
                <w:lang w:val="en-NZ"/>
              </w:rPr>
              <w:t xml:space="preserve"> structure and the future organization? This should identify which area(s) of the staffing structure the surplus position(s) and/or units should come from.</w:t>
            </w:r>
          </w:p>
          <w:p w14:paraId="181CAC39" w14:textId="77777777" w:rsidR="00486D7E" w:rsidRPr="000D7BA1" w:rsidRDefault="00486D7E" w:rsidP="00534F97">
            <w:pPr>
              <w:rPr>
                <w:rFonts w:ascii="Arial" w:hAnsi="Arial" w:cs="Arial"/>
                <w:lang w:val="en-NZ"/>
              </w:rPr>
            </w:pPr>
          </w:p>
        </w:tc>
        <w:tc>
          <w:tcPr>
            <w:tcW w:w="3279" w:type="dxa"/>
            <w:gridSpan w:val="3"/>
          </w:tcPr>
          <w:p w14:paraId="1F07B8B0" w14:textId="77777777" w:rsidR="0090632C" w:rsidRPr="000D7BA1" w:rsidRDefault="0090632C" w:rsidP="00923D25">
            <w:pPr>
              <w:rPr>
                <w:rFonts w:ascii="Arial" w:hAnsi="Arial" w:cs="Arial"/>
                <w:lang w:val="en-NZ"/>
              </w:rPr>
            </w:pPr>
          </w:p>
          <w:p w14:paraId="0644F156" w14:textId="77777777" w:rsidR="00DF601F" w:rsidRPr="000D7BA1" w:rsidRDefault="00DF601F" w:rsidP="00923D25">
            <w:pPr>
              <w:rPr>
                <w:rFonts w:ascii="Arial" w:hAnsi="Arial" w:cs="Arial"/>
                <w:lang w:val="en-NZ"/>
              </w:rPr>
            </w:pPr>
            <w:r w:rsidRPr="000D7BA1">
              <w:rPr>
                <w:rFonts w:ascii="Arial" w:hAnsi="Arial" w:cs="Arial"/>
                <w:lang w:val="en-NZ"/>
              </w:rPr>
              <w:lastRenderedPageBreak/>
              <w:t xml:space="preserve">A teacher cannot lose more units than the school has </w:t>
            </w:r>
            <w:r w:rsidR="004579C8" w:rsidRPr="000D7BA1">
              <w:rPr>
                <w:rFonts w:ascii="Arial" w:hAnsi="Arial" w:cs="Arial"/>
                <w:lang w:val="en-NZ"/>
              </w:rPr>
              <w:t>available,</w:t>
            </w:r>
            <w:r w:rsidRPr="000D7BA1">
              <w:rPr>
                <w:rFonts w:ascii="Arial" w:hAnsi="Arial" w:cs="Arial"/>
                <w:lang w:val="en-NZ"/>
              </w:rPr>
              <w:t xml:space="preserve"> nor can they be transferred to other teachers</w:t>
            </w:r>
          </w:p>
        </w:tc>
        <w:tc>
          <w:tcPr>
            <w:tcW w:w="3196" w:type="dxa"/>
          </w:tcPr>
          <w:p w14:paraId="1DEB28F7" w14:textId="77777777" w:rsidR="008D0C6B" w:rsidRDefault="008D0C6B" w:rsidP="00486D7E">
            <w:pPr>
              <w:tabs>
                <w:tab w:val="left" w:pos="541"/>
              </w:tabs>
              <w:ind w:left="504"/>
              <w:rPr>
                <w:rFonts w:ascii="Arial" w:hAnsi="Arial" w:cs="Arial"/>
                <w:lang w:val="en-NZ"/>
              </w:rPr>
            </w:pPr>
          </w:p>
          <w:p w14:paraId="618F5276" w14:textId="77777777" w:rsidR="00960C80" w:rsidRPr="000D7BA1" w:rsidRDefault="00486D7E" w:rsidP="00486D7E">
            <w:pPr>
              <w:tabs>
                <w:tab w:val="left" w:pos="541"/>
              </w:tabs>
              <w:ind w:left="504"/>
              <w:rPr>
                <w:rFonts w:ascii="Arial" w:hAnsi="Arial" w:cs="Arial"/>
                <w:lang w:val="en-NZ"/>
              </w:rPr>
            </w:pPr>
            <w:r w:rsidRPr="000D7BA1">
              <w:rPr>
                <w:rFonts w:ascii="Arial" w:hAnsi="Arial" w:cs="Arial"/>
                <w:noProof/>
                <w:lang w:val="en-NZ"/>
              </w:rPr>
              <w:lastRenderedPageBreak/>
              <mc:AlternateContent>
                <mc:Choice Requires="wps">
                  <w:drawing>
                    <wp:anchor distT="0" distB="0" distL="114300" distR="114300" simplePos="0" relativeHeight="251767808" behindDoc="0" locked="0" layoutInCell="1" allowOverlap="1" wp14:anchorId="5CBDF896" wp14:editId="7EF67026">
                      <wp:simplePos x="0" y="0"/>
                      <wp:positionH relativeFrom="column">
                        <wp:posOffset>-2540</wp:posOffset>
                      </wp:positionH>
                      <wp:positionV relativeFrom="paragraph">
                        <wp:posOffset>177800</wp:posOffset>
                      </wp:positionV>
                      <wp:extent cx="213360" cy="198120"/>
                      <wp:effectExtent l="0" t="0" r="15240" b="11430"/>
                      <wp:wrapNone/>
                      <wp:docPr id="50" name="Rectangle 50"/>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585667" id="Rectangle 50" o:spid="_x0000_s1026" style="position:absolute;margin-left:-.2pt;margin-top:14pt;width:16.8pt;height:15.6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" fillcolor="window" strokecolor="#70ad47" strokeweight="1pt"/>
                  </w:pict>
                </mc:Fallback>
              </mc:AlternateContent>
            </w:r>
            <w:r w:rsidR="00960C80" w:rsidRPr="000D7BA1">
              <w:rPr>
                <w:rFonts w:ascii="Arial" w:hAnsi="Arial" w:cs="Arial"/>
                <w:lang w:val="en-NZ"/>
              </w:rPr>
              <w:t xml:space="preserve">If there is more than one position, the remaining positions must be </w:t>
            </w:r>
            <w:r w:rsidR="00FF312B" w:rsidRPr="000D7BA1">
              <w:rPr>
                <w:rFonts w:ascii="Arial" w:hAnsi="Arial" w:cs="Arial"/>
                <w:lang w:val="en-NZ"/>
              </w:rPr>
              <w:t>i</w:t>
            </w:r>
            <w:r w:rsidR="00960C80" w:rsidRPr="000D7BA1">
              <w:rPr>
                <w:rFonts w:ascii="Arial" w:hAnsi="Arial" w:cs="Arial"/>
                <w:lang w:val="en-NZ"/>
              </w:rPr>
              <w:t>nternally advertised.</w:t>
            </w:r>
            <w:r w:rsidR="00960C80" w:rsidRPr="000D7BA1">
              <w:rPr>
                <w:rFonts w:ascii="Arial" w:hAnsi="Arial" w:cs="Arial"/>
                <w:lang w:val="en-NZ"/>
              </w:rPr>
              <w:tab/>
            </w:r>
          </w:p>
          <w:p w14:paraId="525B64B0" w14:textId="77777777" w:rsidR="00FF312B" w:rsidRPr="000D7BA1" w:rsidRDefault="00FF312B" w:rsidP="00486D7E">
            <w:pPr>
              <w:tabs>
                <w:tab w:val="left" w:pos="541"/>
              </w:tabs>
              <w:ind w:left="504"/>
              <w:rPr>
                <w:rFonts w:ascii="Arial" w:hAnsi="Arial" w:cs="Arial"/>
                <w:lang w:val="en-NZ"/>
              </w:rPr>
            </w:pPr>
          </w:p>
          <w:p w14:paraId="17329C64" w14:textId="77777777" w:rsidR="00FF312B" w:rsidRDefault="00486D7E" w:rsidP="00486D7E">
            <w:pPr>
              <w:tabs>
                <w:tab w:val="left" w:pos="541"/>
              </w:tabs>
              <w:ind w:left="504"/>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768832" behindDoc="0" locked="0" layoutInCell="1" allowOverlap="1" wp14:anchorId="4F3963F4" wp14:editId="67BC751C">
                      <wp:simplePos x="0" y="0"/>
                      <wp:positionH relativeFrom="column">
                        <wp:posOffset>5080</wp:posOffset>
                      </wp:positionH>
                      <wp:positionV relativeFrom="paragraph">
                        <wp:posOffset>204470</wp:posOffset>
                      </wp:positionV>
                      <wp:extent cx="213360" cy="198120"/>
                      <wp:effectExtent l="0" t="0" r="15240" b="11430"/>
                      <wp:wrapNone/>
                      <wp:docPr id="54" name="Rectangle 54"/>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A72C64" id="Rectangle 54" o:spid="_x0000_s1026" style="position:absolute;margin-left:.4pt;margin-top:16.1pt;width:16.8pt;height:15.6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" fillcolor="window" strokecolor="#70ad47" strokeweight="1pt"/>
                  </w:pict>
                </mc:Fallback>
              </mc:AlternateContent>
            </w:r>
            <w:r w:rsidRPr="000D7BA1">
              <w:rPr>
                <w:rFonts w:ascii="Arial" w:hAnsi="Arial" w:cs="Arial"/>
                <w:lang w:val="en-NZ"/>
              </w:rPr>
              <w:t>I</w:t>
            </w:r>
            <w:r w:rsidR="00FF312B" w:rsidRPr="000D7BA1">
              <w:rPr>
                <w:rFonts w:ascii="Arial" w:hAnsi="Arial" w:cs="Arial"/>
                <w:lang w:val="en-NZ"/>
              </w:rPr>
              <w:t>f both positions and units are surplus the processes must be co-ordinated.</w:t>
            </w:r>
          </w:p>
          <w:p w14:paraId="0BA663C0" w14:textId="77777777" w:rsidR="00D84385" w:rsidRPr="000D7BA1" w:rsidRDefault="00D84385" w:rsidP="00486D7E">
            <w:pPr>
              <w:tabs>
                <w:tab w:val="left" w:pos="541"/>
              </w:tabs>
              <w:ind w:left="504"/>
              <w:rPr>
                <w:rFonts w:ascii="Arial" w:hAnsi="Arial" w:cs="Arial"/>
                <w:lang w:val="en-NZ"/>
              </w:rPr>
            </w:pPr>
          </w:p>
        </w:tc>
        <w:tc>
          <w:tcPr>
            <w:tcW w:w="3608" w:type="dxa"/>
          </w:tcPr>
          <w:p w14:paraId="094D71CE" w14:textId="77777777" w:rsidR="0090632C" w:rsidRPr="000D7BA1" w:rsidRDefault="0090632C" w:rsidP="00923D25">
            <w:pPr>
              <w:rPr>
                <w:rFonts w:ascii="Arial" w:hAnsi="Arial" w:cs="Arial"/>
                <w:lang w:val="en-NZ"/>
              </w:rPr>
            </w:pPr>
          </w:p>
        </w:tc>
      </w:tr>
      <w:tr w:rsidR="00375388" w:rsidRPr="000D7BA1" w14:paraId="68AEB373" w14:textId="77777777" w:rsidTr="0031316C">
        <w:trPr>
          <w:gridBefore w:val="1"/>
          <w:gridAfter w:val="1"/>
          <w:wBefore w:w="572" w:type="dxa"/>
          <w:wAfter w:w="425" w:type="dxa"/>
        </w:trPr>
        <w:tc>
          <w:tcPr>
            <w:tcW w:w="3237" w:type="dxa"/>
          </w:tcPr>
          <w:p w14:paraId="38892C1E" w14:textId="77777777" w:rsidR="00375388" w:rsidRPr="000D7BA1" w:rsidRDefault="00375388" w:rsidP="00923D25">
            <w:pPr>
              <w:rPr>
                <w:rFonts w:ascii="Arial" w:hAnsi="Arial" w:cs="Arial"/>
                <w:b/>
                <w:lang w:val="en-NZ"/>
              </w:rPr>
            </w:pPr>
          </w:p>
          <w:p w14:paraId="016E5125" w14:textId="77777777" w:rsidR="00375388" w:rsidRPr="000D7BA1" w:rsidRDefault="00375388" w:rsidP="00923D25">
            <w:pPr>
              <w:rPr>
                <w:rFonts w:ascii="Arial" w:hAnsi="Arial" w:cs="Arial"/>
                <w:b/>
                <w:lang w:val="en-NZ"/>
              </w:rPr>
            </w:pPr>
            <w:r w:rsidRPr="000D7BA1">
              <w:rPr>
                <w:rFonts w:ascii="Arial" w:hAnsi="Arial" w:cs="Arial"/>
                <w:b/>
                <w:lang w:val="en-NZ"/>
              </w:rPr>
              <w:t>Advise staff who have been disestablished about their options</w:t>
            </w:r>
          </w:p>
          <w:p w14:paraId="002BAE8B" w14:textId="77777777" w:rsidR="00375388" w:rsidRPr="000D7BA1" w:rsidRDefault="00375388" w:rsidP="00923D25">
            <w:pPr>
              <w:rPr>
                <w:rFonts w:ascii="Arial" w:hAnsi="Arial" w:cs="Arial"/>
                <w:b/>
                <w:lang w:val="en-NZ"/>
              </w:rPr>
            </w:pPr>
          </w:p>
          <w:p w14:paraId="26D3C385" w14:textId="77777777" w:rsidR="00375388" w:rsidRPr="000D7BA1" w:rsidRDefault="00375388" w:rsidP="00923D25">
            <w:pPr>
              <w:rPr>
                <w:rFonts w:ascii="Arial" w:hAnsi="Arial" w:cs="Arial"/>
                <w:i/>
                <w:lang w:val="en-NZ"/>
              </w:rPr>
            </w:pPr>
            <w:r w:rsidRPr="000D7BA1">
              <w:rPr>
                <w:rFonts w:ascii="Arial" w:hAnsi="Arial" w:cs="Arial"/>
                <w:i/>
                <w:lang w:val="en-NZ"/>
              </w:rPr>
              <w:t>If it has been identified that there will be surplus teaching staff there are 4 options available to them.</w:t>
            </w:r>
          </w:p>
        </w:tc>
        <w:tc>
          <w:tcPr>
            <w:tcW w:w="3279" w:type="dxa"/>
            <w:gridSpan w:val="3"/>
          </w:tcPr>
          <w:p w14:paraId="25008D0F" w14:textId="77777777" w:rsidR="00375388" w:rsidRPr="000D7BA1" w:rsidRDefault="00375388" w:rsidP="00923D25">
            <w:pPr>
              <w:rPr>
                <w:rFonts w:ascii="Arial" w:hAnsi="Arial" w:cs="Arial"/>
                <w:lang w:val="en-NZ"/>
              </w:rPr>
            </w:pPr>
          </w:p>
          <w:p w14:paraId="21304E52" w14:textId="77777777" w:rsidR="00375388" w:rsidRPr="000D7BA1" w:rsidRDefault="00375388" w:rsidP="00923D25">
            <w:pPr>
              <w:rPr>
                <w:rFonts w:ascii="Arial" w:hAnsi="Arial" w:cs="Arial"/>
                <w:lang w:val="en-NZ"/>
              </w:rPr>
            </w:pPr>
            <w:r w:rsidRPr="000D7BA1">
              <w:rPr>
                <w:rFonts w:ascii="Arial" w:hAnsi="Arial" w:cs="Arial"/>
                <w:lang w:val="en-NZ"/>
              </w:rPr>
              <w:t>The collective agreement states ‘when disestablishing positions or units the employer shall determine and record the order of disestablishment’</w:t>
            </w:r>
          </w:p>
          <w:p w14:paraId="55395968" w14:textId="77777777" w:rsidR="00375388" w:rsidRPr="000D7BA1" w:rsidRDefault="00375388" w:rsidP="00923D25">
            <w:pPr>
              <w:rPr>
                <w:rFonts w:ascii="Arial" w:hAnsi="Arial" w:cs="Arial"/>
                <w:lang w:val="en-NZ"/>
              </w:rPr>
            </w:pPr>
          </w:p>
          <w:p w14:paraId="1427DEC6" w14:textId="77777777" w:rsidR="00375388" w:rsidRPr="000D7BA1" w:rsidRDefault="00375388" w:rsidP="00923D25">
            <w:pPr>
              <w:rPr>
                <w:rFonts w:ascii="Arial" w:hAnsi="Arial" w:cs="Arial"/>
                <w:lang w:val="en-NZ"/>
              </w:rPr>
            </w:pPr>
            <w:r w:rsidRPr="000D7BA1">
              <w:rPr>
                <w:rFonts w:ascii="Arial" w:hAnsi="Arial" w:cs="Arial"/>
                <w:lang w:val="en-NZ"/>
              </w:rPr>
              <w:t>If a teacher elects to be redeployed at another school, the teacher and both boards must agree to the arrangement</w:t>
            </w:r>
          </w:p>
        </w:tc>
        <w:tc>
          <w:tcPr>
            <w:tcW w:w="3196" w:type="dxa"/>
          </w:tcPr>
          <w:p w14:paraId="589A0C4C" w14:textId="77777777" w:rsidR="00375388" w:rsidRPr="000D7BA1" w:rsidRDefault="00486D7E" w:rsidP="00375388">
            <w:pPr>
              <w:rPr>
                <w:rFonts w:ascii="Arial" w:hAnsi="Arial" w:cs="Arial"/>
                <w:lang w:val="en-NZ"/>
              </w:rPr>
            </w:pPr>
            <w:r w:rsidRPr="000D7BA1">
              <w:rPr>
                <w:rFonts w:ascii="Arial" w:hAnsi="Arial" w:cs="Arial"/>
                <w:noProof/>
                <w:lang w:val="en-NZ"/>
              </w:rPr>
              <mc:AlternateContent>
                <mc:Choice Requires="wpg">
                  <w:drawing>
                    <wp:anchor distT="0" distB="0" distL="114300" distR="114300" simplePos="0" relativeHeight="251748352" behindDoc="0" locked="0" layoutInCell="1" allowOverlap="1" wp14:anchorId="43E59B79" wp14:editId="5A8A44CD">
                      <wp:simplePos x="0" y="0"/>
                      <wp:positionH relativeFrom="column">
                        <wp:posOffset>2540</wp:posOffset>
                      </wp:positionH>
                      <wp:positionV relativeFrom="paragraph">
                        <wp:posOffset>131445</wp:posOffset>
                      </wp:positionV>
                      <wp:extent cx="220980" cy="1562100"/>
                      <wp:effectExtent l="0" t="0" r="26670" b="19050"/>
                      <wp:wrapNone/>
                      <wp:docPr id="49" name="Group 49"/>
                      <wp:cNvGraphicFramePr/>
                      <a:graphic xmlns:a="http://schemas.openxmlformats.org/drawingml/2006/main">
                        <a:graphicData uri="http://schemas.microsoft.com/office/word/2010/wordprocessingGroup">
                          <wpg:wgp>
                            <wpg:cNvGrpSpPr/>
                            <wpg:grpSpPr>
                              <a:xfrm>
                                <a:off x="0" y="0"/>
                                <a:ext cx="220980" cy="1562100"/>
                                <a:chOff x="0" y="0"/>
                                <a:chExt cx="220980" cy="1562100"/>
                              </a:xfrm>
                            </wpg:grpSpPr>
                            <wps:wsp>
                              <wps:cNvPr id="44" name="Rectangle 44"/>
                              <wps:cNvSpPr/>
                              <wps:spPr>
                                <a:xfrm>
                                  <a:off x="762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45"/>
                              <wps:cNvSpPr/>
                              <wps:spPr>
                                <a:xfrm>
                                  <a:off x="7620" y="34290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46"/>
                              <wps:cNvSpPr/>
                              <wps:spPr>
                                <a:xfrm>
                                  <a:off x="0" y="68580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ectangle 47"/>
                              <wps:cNvSpPr/>
                              <wps:spPr>
                                <a:xfrm>
                                  <a:off x="7620" y="102870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7620" y="136398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F1233C5" id="Group 49" o:spid="_x0000_s1026" style="position:absolute;margin-left:.2pt;margin-top:10.35pt;width:17.4pt;height:123pt;z-index:251748352" coordsize="2209,15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">
                      <v:rect id="Rectangle 44" o:spid="_x0000_s1027" style="position:absolute;left:76;width:2133;height:1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" fillcolor="window" strokecolor="#70ad47" strokeweight="1pt"/>
                      <v:rect id="Rectangle 45" o:spid="_x0000_s1028" style="position:absolute;left:76;top:3429;width:2133;height:1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" fillcolor="window" strokecolor="#70ad47" strokeweight="1pt"/>
                      <v:rect id="Rectangle 46" o:spid="_x0000_s1029" style="position:absolute;top:6858;width:2133;height:1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" fillcolor="window" strokecolor="#70ad47" strokeweight="1pt"/>
                      <v:rect id="Rectangle 47" o:spid="_x0000_s1030" style="position:absolute;left:76;top:10287;width:2133;height:1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" fillcolor="window" strokecolor="#70ad47" strokeweight="1pt"/>
                      <v:rect id="Rectangle 48" o:spid="_x0000_s1031" style="position:absolute;left:76;top:13639;width:2133;height:1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" fillcolor="window" strokecolor="#70ad47" strokeweight="1pt"/>
                    </v:group>
                  </w:pict>
                </mc:Fallback>
              </mc:AlternateContent>
            </w:r>
            <w:r w:rsidR="00375388" w:rsidRPr="000D7BA1">
              <w:rPr>
                <w:rFonts w:ascii="Arial" w:hAnsi="Arial" w:cs="Arial"/>
                <w:lang w:val="en-NZ"/>
              </w:rPr>
              <w:tab/>
            </w:r>
          </w:p>
          <w:p w14:paraId="28D6AC8F" w14:textId="77777777" w:rsidR="00375388" w:rsidRPr="000D7BA1" w:rsidRDefault="00375388" w:rsidP="00375388">
            <w:pPr>
              <w:tabs>
                <w:tab w:val="left" w:pos="613"/>
              </w:tabs>
              <w:rPr>
                <w:rFonts w:ascii="Arial" w:hAnsi="Arial" w:cs="Arial"/>
                <w:lang w:val="en-NZ"/>
              </w:rPr>
            </w:pPr>
            <w:r w:rsidRPr="000D7BA1">
              <w:rPr>
                <w:rFonts w:ascii="Arial" w:hAnsi="Arial" w:cs="Arial"/>
                <w:lang w:val="en-NZ"/>
              </w:rPr>
              <w:tab/>
              <w:t>Supernumerary</w:t>
            </w:r>
          </w:p>
          <w:p w14:paraId="4EA6A178" w14:textId="77777777" w:rsidR="00375388" w:rsidRPr="000D7BA1" w:rsidRDefault="00375388" w:rsidP="00375388">
            <w:pPr>
              <w:tabs>
                <w:tab w:val="left" w:pos="613"/>
              </w:tabs>
              <w:rPr>
                <w:rFonts w:ascii="Arial" w:hAnsi="Arial" w:cs="Arial"/>
                <w:lang w:val="en-NZ"/>
              </w:rPr>
            </w:pPr>
          </w:p>
          <w:p w14:paraId="698D6949" w14:textId="77777777" w:rsidR="00375388" w:rsidRPr="000D7BA1" w:rsidRDefault="00375388" w:rsidP="00375388">
            <w:pPr>
              <w:tabs>
                <w:tab w:val="left" w:pos="613"/>
              </w:tabs>
              <w:rPr>
                <w:rFonts w:ascii="Arial" w:hAnsi="Arial" w:cs="Arial"/>
                <w:lang w:val="en-NZ"/>
              </w:rPr>
            </w:pPr>
            <w:r w:rsidRPr="000D7BA1">
              <w:rPr>
                <w:rFonts w:ascii="Arial" w:hAnsi="Arial" w:cs="Arial"/>
                <w:lang w:val="en-NZ"/>
              </w:rPr>
              <w:tab/>
              <w:t>Redeployment</w:t>
            </w:r>
          </w:p>
          <w:p w14:paraId="710CF68D" w14:textId="77777777" w:rsidR="00375388" w:rsidRPr="000D7BA1" w:rsidRDefault="00375388" w:rsidP="00375388">
            <w:pPr>
              <w:tabs>
                <w:tab w:val="left" w:pos="613"/>
              </w:tabs>
              <w:rPr>
                <w:rFonts w:ascii="Arial" w:hAnsi="Arial" w:cs="Arial"/>
                <w:lang w:val="en-NZ"/>
              </w:rPr>
            </w:pPr>
          </w:p>
          <w:p w14:paraId="195B61AE" w14:textId="77777777" w:rsidR="00375388" w:rsidRPr="000D7BA1" w:rsidRDefault="00375388" w:rsidP="00375388">
            <w:pPr>
              <w:tabs>
                <w:tab w:val="left" w:pos="613"/>
              </w:tabs>
              <w:rPr>
                <w:rFonts w:ascii="Arial" w:hAnsi="Arial" w:cs="Arial"/>
                <w:lang w:val="en-NZ"/>
              </w:rPr>
            </w:pPr>
            <w:r w:rsidRPr="000D7BA1">
              <w:rPr>
                <w:rFonts w:ascii="Arial" w:hAnsi="Arial" w:cs="Arial"/>
                <w:lang w:val="en-NZ"/>
              </w:rPr>
              <w:tab/>
              <w:t>Retraining</w:t>
            </w:r>
          </w:p>
          <w:p w14:paraId="61BF1DC3" w14:textId="77777777" w:rsidR="00375388" w:rsidRPr="000D7BA1" w:rsidRDefault="00375388" w:rsidP="00375388">
            <w:pPr>
              <w:tabs>
                <w:tab w:val="left" w:pos="613"/>
              </w:tabs>
              <w:rPr>
                <w:rFonts w:ascii="Arial" w:hAnsi="Arial" w:cs="Arial"/>
                <w:lang w:val="en-NZ"/>
              </w:rPr>
            </w:pPr>
          </w:p>
          <w:p w14:paraId="7BE59B9A" w14:textId="77777777" w:rsidR="00375388" w:rsidRPr="000D7BA1" w:rsidRDefault="00375388" w:rsidP="00375388">
            <w:pPr>
              <w:tabs>
                <w:tab w:val="left" w:pos="613"/>
              </w:tabs>
              <w:rPr>
                <w:rFonts w:ascii="Arial" w:hAnsi="Arial" w:cs="Arial"/>
                <w:lang w:val="en-NZ"/>
              </w:rPr>
            </w:pPr>
            <w:r w:rsidRPr="000D7BA1">
              <w:rPr>
                <w:rFonts w:ascii="Arial" w:hAnsi="Arial" w:cs="Arial"/>
                <w:lang w:val="en-NZ"/>
              </w:rPr>
              <w:tab/>
              <w:t>Severance payment</w:t>
            </w:r>
          </w:p>
          <w:p w14:paraId="328F5403" w14:textId="77777777" w:rsidR="00375388" w:rsidRPr="000D7BA1" w:rsidRDefault="00375388" w:rsidP="00375388">
            <w:pPr>
              <w:tabs>
                <w:tab w:val="left" w:pos="613"/>
              </w:tabs>
              <w:rPr>
                <w:rFonts w:ascii="Arial" w:hAnsi="Arial" w:cs="Arial"/>
                <w:lang w:val="en-NZ"/>
              </w:rPr>
            </w:pPr>
          </w:p>
          <w:p w14:paraId="3F96D4AD" w14:textId="77777777" w:rsidR="00375388" w:rsidRPr="000D7BA1" w:rsidRDefault="00375388" w:rsidP="00375388">
            <w:pPr>
              <w:tabs>
                <w:tab w:val="left" w:pos="613"/>
              </w:tabs>
              <w:rPr>
                <w:rFonts w:ascii="Arial" w:hAnsi="Arial" w:cs="Arial"/>
                <w:lang w:val="en-NZ"/>
              </w:rPr>
            </w:pPr>
            <w:r w:rsidRPr="000D7BA1">
              <w:rPr>
                <w:rFonts w:ascii="Arial" w:hAnsi="Arial" w:cs="Arial"/>
                <w:lang w:val="en-NZ"/>
              </w:rPr>
              <w:tab/>
              <w:t>Long service payment</w:t>
            </w:r>
          </w:p>
          <w:p w14:paraId="1869C5AB" w14:textId="77777777" w:rsidR="00397CBA" w:rsidRPr="000D7BA1" w:rsidRDefault="00397CBA" w:rsidP="00375388">
            <w:pPr>
              <w:tabs>
                <w:tab w:val="left" w:pos="613"/>
              </w:tabs>
              <w:rPr>
                <w:rFonts w:ascii="Arial" w:hAnsi="Arial" w:cs="Arial"/>
                <w:lang w:val="en-NZ"/>
              </w:rPr>
            </w:pPr>
          </w:p>
          <w:p w14:paraId="2CD0FC47" w14:textId="77777777" w:rsidR="00397CBA" w:rsidRPr="000D7BA1" w:rsidRDefault="00397CBA" w:rsidP="00375388">
            <w:pPr>
              <w:tabs>
                <w:tab w:val="left" w:pos="613"/>
              </w:tabs>
              <w:rPr>
                <w:rFonts w:ascii="Arial" w:hAnsi="Arial" w:cs="Arial"/>
                <w:lang w:val="en-NZ"/>
              </w:rPr>
            </w:pPr>
          </w:p>
        </w:tc>
        <w:tc>
          <w:tcPr>
            <w:tcW w:w="3608" w:type="dxa"/>
          </w:tcPr>
          <w:p w14:paraId="686AEA62" w14:textId="77777777" w:rsidR="00375388" w:rsidRPr="000D7BA1" w:rsidRDefault="00375388" w:rsidP="00923D25">
            <w:pPr>
              <w:rPr>
                <w:rFonts w:ascii="Arial" w:hAnsi="Arial" w:cs="Arial"/>
                <w:lang w:val="en-NZ"/>
              </w:rPr>
            </w:pPr>
          </w:p>
        </w:tc>
      </w:tr>
      <w:tr w:rsidR="00375388" w:rsidRPr="000D7BA1" w14:paraId="435D228F" w14:textId="77777777" w:rsidTr="0031316C">
        <w:trPr>
          <w:gridBefore w:val="1"/>
          <w:gridAfter w:val="1"/>
          <w:wBefore w:w="572" w:type="dxa"/>
          <w:wAfter w:w="425" w:type="dxa"/>
        </w:trPr>
        <w:tc>
          <w:tcPr>
            <w:tcW w:w="3237" w:type="dxa"/>
          </w:tcPr>
          <w:p w14:paraId="11273AAA" w14:textId="77777777" w:rsidR="00375388" w:rsidRPr="000D7BA1" w:rsidRDefault="00375388" w:rsidP="00923D25">
            <w:pPr>
              <w:rPr>
                <w:rFonts w:ascii="Arial" w:hAnsi="Arial" w:cs="Arial"/>
                <w:b/>
                <w:lang w:val="en-NZ"/>
              </w:rPr>
            </w:pPr>
          </w:p>
          <w:p w14:paraId="29025736" w14:textId="77777777" w:rsidR="00375388" w:rsidRPr="000D7BA1" w:rsidRDefault="00375388" w:rsidP="00923D25">
            <w:pPr>
              <w:rPr>
                <w:rFonts w:ascii="Arial" w:hAnsi="Arial" w:cs="Arial"/>
                <w:b/>
                <w:lang w:val="en-NZ"/>
              </w:rPr>
            </w:pPr>
            <w:r w:rsidRPr="000D7BA1">
              <w:rPr>
                <w:rFonts w:ascii="Arial" w:hAnsi="Arial" w:cs="Arial"/>
                <w:b/>
                <w:lang w:val="en-NZ"/>
              </w:rPr>
              <w:t>Salary protection (units</w:t>
            </w:r>
          </w:p>
          <w:p w14:paraId="59D88915" w14:textId="77777777" w:rsidR="00375388" w:rsidRPr="000D7BA1" w:rsidRDefault="00375388" w:rsidP="00923D25">
            <w:pPr>
              <w:rPr>
                <w:rFonts w:ascii="Arial" w:hAnsi="Arial" w:cs="Arial"/>
                <w:b/>
                <w:lang w:val="en-NZ"/>
              </w:rPr>
            </w:pPr>
          </w:p>
        </w:tc>
        <w:tc>
          <w:tcPr>
            <w:tcW w:w="3279" w:type="dxa"/>
            <w:gridSpan w:val="3"/>
          </w:tcPr>
          <w:p w14:paraId="630FDBFE" w14:textId="77777777" w:rsidR="00397CBA" w:rsidRDefault="00375388" w:rsidP="00D84385">
            <w:pPr>
              <w:rPr>
                <w:rFonts w:ascii="Arial" w:hAnsi="Arial" w:cs="Arial"/>
                <w:lang w:val="en-NZ"/>
              </w:rPr>
            </w:pPr>
            <w:r w:rsidRPr="000D7BA1">
              <w:rPr>
                <w:rFonts w:ascii="Arial" w:hAnsi="Arial" w:cs="Arial"/>
                <w:lang w:val="en-NZ"/>
              </w:rPr>
              <w:t>The collective agreement states ‘this is available for one year for a teacher whose status has been reduced. This is for permanent units only’.</w:t>
            </w:r>
          </w:p>
          <w:p w14:paraId="727798A8" w14:textId="77777777" w:rsidR="0031316C" w:rsidRPr="000D7BA1" w:rsidRDefault="0031316C" w:rsidP="00D84385">
            <w:pPr>
              <w:rPr>
                <w:rFonts w:ascii="Arial" w:hAnsi="Arial" w:cs="Arial"/>
                <w:lang w:val="en-NZ"/>
              </w:rPr>
            </w:pPr>
          </w:p>
        </w:tc>
        <w:tc>
          <w:tcPr>
            <w:tcW w:w="3196" w:type="dxa"/>
          </w:tcPr>
          <w:p w14:paraId="712848C2" w14:textId="77777777" w:rsidR="00375388" w:rsidRPr="000D7BA1" w:rsidRDefault="00375388" w:rsidP="00375388">
            <w:pPr>
              <w:rPr>
                <w:rFonts w:ascii="Arial" w:hAnsi="Arial" w:cs="Arial"/>
                <w:lang w:val="en-NZ"/>
              </w:rPr>
            </w:pPr>
          </w:p>
          <w:p w14:paraId="317C31B0" w14:textId="77777777" w:rsidR="00375388" w:rsidRPr="000D7BA1" w:rsidRDefault="00375388" w:rsidP="00375388">
            <w:pPr>
              <w:rPr>
                <w:rFonts w:ascii="Arial" w:hAnsi="Arial" w:cs="Arial"/>
                <w:lang w:val="en-NZ"/>
              </w:rPr>
            </w:pPr>
          </w:p>
          <w:p w14:paraId="048B067B" w14:textId="77777777" w:rsidR="00397CBA" w:rsidRPr="000D7BA1" w:rsidRDefault="00397CBA" w:rsidP="00375388">
            <w:pPr>
              <w:rPr>
                <w:rFonts w:ascii="Arial" w:hAnsi="Arial" w:cs="Arial"/>
                <w:lang w:val="en-NZ"/>
              </w:rPr>
            </w:pPr>
          </w:p>
        </w:tc>
        <w:tc>
          <w:tcPr>
            <w:tcW w:w="3608" w:type="dxa"/>
          </w:tcPr>
          <w:p w14:paraId="6484527B" w14:textId="77777777" w:rsidR="00375388" w:rsidRPr="000D7BA1" w:rsidRDefault="00375388" w:rsidP="00923D25">
            <w:pPr>
              <w:rPr>
                <w:rFonts w:ascii="Arial" w:hAnsi="Arial" w:cs="Arial"/>
                <w:lang w:val="en-NZ"/>
              </w:rPr>
            </w:pPr>
          </w:p>
        </w:tc>
      </w:tr>
      <w:tr w:rsidR="00375388" w:rsidRPr="000D7BA1" w14:paraId="64E17D1C" w14:textId="77777777" w:rsidTr="0031316C">
        <w:trPr>
          <w:gridBefore w:val="1"/>
          <w:gridAfter w:val="1"/>
          <w:wBefore w:w="572" w:type="dxa"/>
          <w:wAfter w:w="425" w:type="dxa"/>
        </w:trPr>
        <w:tc>
          <w:tcPr>
            <w:tcW w:w="3237" w:type="dxa"/>
          </w:tcPr>
          <w:p w14:paraId="670394AC" w14:textId="77777777" w:rsidR="00375388" w:rsidRPr="000D7BA1" w:rsidRDefault="00375388" w:rsidP="00923D25">
            <w:pPr>
              <w:rPr>
                <w:rFonts w:ascii="Arial" w:hAnsi="Arial" w:cs="Arial"/>
                <w:b/>
                <w:lang w:val="en-NZ"/>
              </w:rPr>
            </w:pPr>
          </w:p>
          <w:p w14:paraId="0F6B8AB1" w14:textId="77777777" w:rsidR="00375388" w:rsidRPr="000D7BA1" w:rsidRDefault="00375388" w:rsidP="00923D25">
            <w:pPr>
              <w:rPr>
                <w:rFonts w:ascii="Arial" w:hAnsi="Arial" w:cs="Arial"/>
                <w:b/>
                <w:lang w:val="en-NZ"/>
              </w:rPr>
            </w:pPr>
            <w:r w:rsidRPr="000D7BA1">
              <w:rPr>
                <w:rFonts w:ascii="Arial" w:hAnsi="Arial" w:cs="Arial"/>
                <w:b/>
                <w:lang w:val="en-NZ"/>
              </w:rPr>
              <w:t>Documentation</w:t>
            </w:r>
          </w:p>
          <w:p w14:paraId="2BB4539C" w14:textId="77777777" w:rsidR="00375388" w:rsidRPr="000D7BA1" w:rsidRDefault="00375388" w:rsidP="00923D25">
            <w:pPr>
              <w:rPr>
                <w:rFonts w:ascii="Arial" w:hAnsi="Arial" w:cs="Arial"/>
                <w:b/>
                <w:lang w:val="en-NZ"/>
              </w:rPr>
            </w:pPr>
          </w:p>
          <w:p w14:paraId="3FF86110" w14:textId="77777777" w:rsidR="00375388" w:rsidRPr="000D7BA1" w:rsidRDefault="00375388" w:rsidP="00923D25">
            <w:pPr>
              <w:rPr>
                <w:rFonts w:ascii="Arial" w:hAnsi="Arial" w:cs="Arial"/>
                <w:i/>
                <w:lang w:val="en-NZ"/>
              </w:rPr>
            </w:pPr>
            <w:r w:rsidRPr="000D7BA1">
              <w:rPr>
                <w:rFonts w:ascii="Arial" w:hAnsi="Arial" w:cs="Arial"/>
                <w:i/>
                <w:lang w:val="en-NZ"/>
              </w:rPr>
              <w:t>Has the Board documented the process, decisions and outcomes</w:t>
            </w:r>
          </w:p>
        </w:tc>
        <w:tc>
          <w:tcPr>
            <w:tcW w:w="3279" w:type="dxa"/>
            <w:gridSpan w:val="3"/>
          </w:tcPr>
          <w:p w14:paraId="36B0710A" w14:textId="77777777" w:rsidR="00375388" w:rsidRPr="000D7BA1" w:rsidRDefault="00375388" w:rsidP="00923D25">
            <w:pPr>
              <w:rPr>
                <w:rFonts w:ascii="Arial" w:hAnsi="Arial" w:cs="Arial"/>
                <w:lang w:val="en-NZ"/>
              </w:rPr>
            </w:pPr>
          </w:p>
        </w:tc>
        <w:tc>
          <w:tcPr>
            <w:tcW w:w="3196" w:type="dxa"/>
          </w:tcPr>
          <w:p w14:paraId="29ED5863" w14:textId="77777777" w:rsidR="00375388" w:rsidRPr="000D7BA1" w:rsidRDefault="00375388" w:rsidP="008D0C6B">
            <w:pPr>
              <w:tabs>
                <w:tab w:val="left" w:pos="625"/>
              </w:tabs>
              <w:ind w:left="607"/>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759616" behindDoc="0" locked="0" layoutInCell="1" allowOverlap="1" wp14:anchorId="057E5022" wp14:editId="59D4CBCB">
                      <wp:simplePos x="0" y="0"/>
                      <wp:positionH relativeFrom="column">
                        <wp:posOffset>-10160</wp:posOffset>
                      </wp:positionH>
                      <wp:positionV relativeFrom="paragraph">
                        <wp:posOffset>82550</wp:posOffset>
                      </wp:positionV>
                      <wp:extent cx="213360" cy="198120"/>
                      <wp:effectExtent l="0" t="0" r="15240" b="11430"/>
                      <wp:wrapNone/>
                      <wp:docPr id="57" name="Rectangle 57"/>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7FF179" id="Rectangle 57" o:spid="_x0000_s1026" style="position:absolute;margin-left:-.8pt;margin-top:6.5pt;width:16.8pt;height:15.6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" fillcolor="window" strokecolor="#70ad47" strokeweight="1pt"/>
                  </w:pict>
                </mc:Fallback>
              </mc:AlternateContent>
            </w:r>
            <w:r w:rsidRPr="000D7BA1">
              <w:rPr>
                <w:rFonts w:ascii="Arial" w:hAnsi="Arial" w:cs="Arial"/>
                <w:lang w:val="en-NZ"/>
              </w:rPr>
              <w:t xml:space="preserve">Have the appropriate </w:t>
            </w:r>
            <w:r w:rsidRPr="000D7BA1">
              <w:rPr>
                <w:rFonts w:ascii="Arial" w:hAnsi="Arial" w:cs="Arial"/>
                <w:lang w:val="en-NZ"/>
              </w:rPr>
              <w:tab/>
              <w:t>letters been provided to each teacher involved</w:t>
            </w:r>
            <w:r w:rsidR="00397CBA" w:rsidRPr="000D7BA1">
              <w:rPr>
                <w:rFonts w:ascii="Arial" w:hAnsi="Arial" w:cs="Arial"/>
                <w:lang w:val="en-NZ"/>
              </w:rPr>
              <w:t>?</w:t>
            </w:r>
          </w:p>
          <w:p w14:paraId="116499F2" w14:textId="77777777" w:rsidR="00375388" w:rsidRPr="000D7BA1" w:rsidRDefault="00375388" w:rsidP="008D0C6B">
            <w:pPr>
              <w:tabs>
                <w:tab w:val="left" w:pos="625"/>
              </w:tabs>
              <w:ind w:left="607"/>
              <w:rPr>
                <w:rFonts w:ascii="Arial" w:hAnsi="Arial" w:cs="Arial"/>
                <w:lang w:val="en-NZ"/>
              </w:rPr>
            </w:pPr>
          </w:p>
          <w:p w14:paraId="5B72936F" w14:textId="77777777" w:rsidR="00397CBA" w:rsidRPr="000D7BA1" w:rsidRDefault="00375388" w:rsidP="008D0C6B">
            <w:pPr>
              <w:tabs>
                <w:tab w:val="left" w:pos="625"/>
              </w:tabs>
              <w:ind w:left="607"/>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761664" behindDoc="0" locked="0" layoutInCell="1" allowOverlap="1" wp14:anchorId="539B015D" wp14:editId="7C9025B9">
                      <wp:simplePos x="0" y="0"/>
                      <wp:positionH relativeFrom="column">
                        <wp:posOffset>-2540</wp:posOffset>
                      </wp:positionH>
                      <wp:positionV relativeFrom="paragraph">
                        <wp:posOffset>41275</wp:posOffset>
                      </wp:positionV>
                      <wp:extent cx="213360" cy="198120"/>
                      <wp:effectExtent l="0" t="0" r="15240" b="11430"/>
                      <wp:wrapNone/>
                      <wp:docPr id="58" name="Rectangle 58"/>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46E4E7" id="Rectangle 58" o:spid="_x0000_s1026" style="position:absolute;margin-left:-.2pt;margin-top:3.25pt;width:16.8pt;height:15.6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" fillcolor="window" strokecolor="#70ad47" strokeweight="1pt"/>
                  </w:pict>
                </mc:Fallback>
              </mc:AlternateContent>
            </w:r>
            <w:r w:rsidRPr="000D7BA1">
              <w:rPr>
                <w:rFonts w:ascii="Arial" w:hAnsi="Arial" w:cs="Arial"/>
                <w:lang w:val="en-NZ"/>
              </w:rPr>
              <w:tab/>
              <w:t xml:space="preserve">Has the MoE been </w:t>
            </w:r>
            <w:r w:rsidRPr="000D7BA1">
              <w:rPr>
                <w:rFonts w:ascii="Arial" w:hAnsi="Arial" w:cs="Arial"/>
                <w:lang w:val="en-NZ"/>
              </w:rPr>
              <w:tab/>
              <w:t xml:space="preserve">informed of identified </w:t>
            </w:r>
            <w:r w:rsidR="004B033B" w:rsidRPr="000D7BA1">
              <w:rPr>
                <w:rFonts w:ascii="Arial" w:hAnsi="Arial" w:cs="Arial"/>
                <w:lang w:val="en-NZ"/>
              </w:rPr>
              <w:tab/>
            </w:r>
            <w:r w:rsidRPr="000D7BA1">
              <w:rPr>
                <w:rFonts w:ascii="Arial" w:hAnsi="Arial" w:cs="Arial"/>
                <w:lang w:val="en-NZ"/>
              </w:rPr>
              <w:t xml:space="preserve">teacher(s) choice of </w:t>
            </w:r>
            <w:r w:rsidR="004B033B" w:rsidRPr="000D7BA1">
              <w:rPr>
                <w:rFonts w:ascii="Arial" w:hAnsi="Arial" w:cs="Arial"/>
                <w:lang w:val="en-NZ"/>
              </w:rPr>
              <w:tab/>
            </w:r>
            <w:r w:rsidRPr="000D7BA1">
              <w:rPr>
                <w:rFonts w:ascii="Arial" w:hAnsi="Arial" w:cs="Arial"/>
                <w:lang w:val="en-NZ"/>
              </w:rPr>
              <w:t>surplus staffing option</w:t>
            </w:r>
            <w:r w:rsidR="00397CBA" w:rsidRPr="000D7BA1">
              <w:rPr>
                <w:rFonts w:ascii="Arial" w:hAnsi="Arial" w:cs="Arial"/>
                <w:lang w:val="en-NZ"/>
              </w:rPr>
              <w:t>?</w:t>
            </w:r>
          </w:p>
        </w:tc>
        <w:tc>
          <w:tcPr>
            <w:tcW w:w="3608" w:type="dxa"/>
          </w:tcPr>
          <w:p w14:paraId="558EDDD8" w14:textId="77777777" w:rsidR="00375388" w:rsidRPr="000D7BA1" w:rsidRDefault="00375388" w:rsidP="00923D25">
            <w:pPr>
              <w:rPr>
                <w:rFonts w:ascii="Arial" w:hAnsi="Arial" w:cs="Arial"/>
                <w:lang w:val="en-NZ"/>
              </w:rPr>
            </w:pPr>
          </w:p>
        </w:tc>
      </w:tr>
      <w:tr w:rsidR="00250BA6" w:rsidRPr="000D7BA1" w14:paraId="796A0C61" w14:textId="77777777" w:rsidTr="0031316C">
        <w:trPr>
          <w:gridBefore w:val="1"/>
          <w:gridAfter w:val="1"/>
          <w:wBefore w:w="572" w:type="dxa"/>
          <w:wAfter w:w="425" w:type="dxa"/>
        </w:trPr>
        <w:tc>
          <w:tcPr>
            <w:tcW w:w="3237" w:type="dxa"/>
          </w:tcPr>
          <w:p w14:paraId="39898C9D" w14:textId="77777777" w:rsidR="00250BA6" w:rsidRPr="000D7BA1" w:rsidRDefault="00250BA6" w:rsidP="00250BA6">
            <w:pPr>
              <w:rPr>
                <w:rFonts w:ascii="Arial" w:hAnsi="Arial" w:cs="Arial"/>
                <w:b/>
                <w:lang w:val="en-NZ"/>
              </w:rPr>
            </w:pPr>
            <w:r w:rsidRPr="000D7BA1">
              <w:rPr>
                <w:rFonts w:ascii="Arial" w:hAnsi="Arial" w:cs="Arial"/>
                <w:lang w:val="en-NZ"/>
              </w:rPr>
              <w:t>Action</w:t>
            </w:r>
          </w:p>
        </w:tc>
        <w:tc>
          <w:tcPr>
            <w:tcW w:w="3279" w:type="dxa"/>
            <w:gridSpan w:val="3"/>
          </w:tcPr>
          <w:p w14:paraId="6CE43D06" w14:textId="77777777" w:rsidR="00250BA6" w:rsidRPr="000D7BA1" w:rsidRDefault="00250BA6" w:rsidP="00250BA6">
            <w:pPr>
              <w:rPr>
                <w:rFonts w:ascii="Arial" w:hAnsi="Arial" w:cs="Arial"/>
                <w:lang w:val="en-NZ"/>
              </w:rPr>
            </w:pPr>
            <w:r w:rsidRPr="000D7BA1">
              <w:rPr>
                <w:rFonts w:ascii="Arial" w:hAnsi="Arial" w:cs="Arial"/>
                <w:lang w:val="en-NZ"/>
              </w:rPr>
              <w:t>Additional Information</w:t>
            </w:r>
          </w:p>
        </w:tc>
        <w:tc>
          <w:tcPr>
            <w:tcW w:w="3196" w:type="dxa"/>
          </w:tcPr>
          <w:p w14:paraId="0B05EECB" w14:textId="77777777" w:rsidR="00250BA6" w:rsidRPr="000D7BA1" w:rsidRDefault="00250BA6" w:rsidP="00250BA6">
            <w:pPr>
              <w:rPr>
                <w:rFonts w:ascii="Arial" w:hAnsi="Arial" w:cs="Arial"/>
                <w:lang w:val="en-NZ"/>
              </w:rPr>
            </w:pPr>
            <w:r w:rsidRPr="000D7BA1">
              <w:rPr>
                <w:rFonts w:ascii="Arial" w:hAnsi="Arial" w:cs="Arial"/>
                <w:lang w:val="en-NZ"/>
              </w:rPr>
              <w:t>Analysis action</w:t>
            </w:r>
          </w:p>
        </w:tc>
        <w:tc>
          <w:tcPr>
            <w:tcW w:w="3608" w:type="dxa"/>
          </w:tcPr>
          <w:p w14:paraId="7DA68C87" w14:textId="77777777" w:rsidR="00250BA6" w:rsidRPr="000D7BA1" w:rsidRDefault="00250BA6" w:rsidP="00250BA6">
            <w:pPr>
              <w:rPr>
                <w:rFonts w:ascii="Arial" w:hAnsi="Arial" w:cs="Arial"/>
                <w:lang w:val="en-NZ"/>
              </w:rPr>
            </w:pPr>
            <w:r w:rsidRPr="000D7BA1">
              <w:rPr>
                <w:rFonts w:ascii="Arial" w:hAnsi="Arial" w:cs="Arial"/>
                <w:lang w:val="en-NZ"/>
              </w:rPr>
              <w:t>Notes</w:t>
            </w:r>
          </w:p>
        </w:tc>
      </w:tr>
      <w:tr w:rsidR="00250BA6" w:rsidRPr="000D7BA1" w14:paraId="54D80620" w14:textId="77777777" w:rsidTr="0031316C">
        <w:trPr>
          <w:gridBefore w:val="1"/>
          <w:gridAfter w:val="1"/>
          <w:wBefore w:w="572" w:type="dxa"/>
          <w:wAfter w:w="425" w:type="dxa"/>
        </w:trPr>
        <w:tc>
          <w:tcPr>
            <w:tcW w:w="3237" w:type="dxa"/>
          </w:tcPr>
          <w:p w14:paraId="7469D075" w14:textId="77777777" w:rsidR="00250BA6" w:rsidRPr="000D7BA1" w:rsidRDefault="00250BA6" w:rsidP="00250BA6">
            <w:pPr>
              <w:rPr>
                <w:rFonts w:ascii="Arial" w:hAnsi="Arial" w:cs="Arial"/>
                <w:b/>
                <w:lang w:val="en-NZ"/>
              </w:rPr>
            </w:pPr>
          </w:p>
          <w:p w14:paraId="1A6F1603" w14:textId="77777777" w:rsidR="00250BA6" w:rsidRPr="000D7BA1" w:rsidRDefault="00250BA6" w:rsidP="00250BA6">
            <w:pPr>
              <w:rPr>
                <w:rFonts w:ascii="Arial" w:hAnsi="Arial" w:cs="Arial"/>
                <w:b/>
                <w:lang w:val="en-NZ"/>
              </w:rPr>
            </w:pPr>
            <w:r w:rsidRPr="000D7BA1">
              <w:rPr>
                <w:rFonts w:ascii="Arial" w:hAnsi="Arial" w:cs="Arial"/>
                <w:b/>
                <w:lang w:val="en-NZ"/>
              </w:rPr>
              <w:lastRenderedPageBreak/>
              <w:t>Support for teaching staff</w:t>
            </w:r>
          </w:p>
          <w:p w14:paraId="32AC2E28" w14:textId="77777777" w:rsidR="00250BA6" w:rsidRPr="000D7BA1" w:rsidRDefault="00250BA6" w:rsidP="00250BA6">
            <w:pPr>
              <w:rPr>
                <w:rFonts w:ascii="Arial" w:hAnsi="Arial" w:cs="Arial"/>
                <w:b/>
                <w:lang w:val="en-NZ"/>
              </w:rPr>
            </w:pPr>
          </w:p>
          <w:p w14:paraId="12738FCC" w14:textId="77777777" w:rsidR="00250BA6" w:rsidRPr="000D7BA1" w:rsidRDefault="00250BA6" w:rsidP="00250BA6">
            <w:pPr>
              <w:rPr>
                <w:rFonts w:ascii="Arial" w:hAnsi="Arial" w:cs="Arial"/>
                <w:i/>
                <w:lang w:val="en-NZ"/>
              </w:rPr>
            </w:pPr>
            <w:r w:rsidRPr="000D7BA1">
              <w:rPr>
                <w:rFonts w:ascii="Arial" w:hAnsi="Arial" w:cs="Arial"/>
                <w:i/>
                <w:lang w:val="en-NZ"/>
              </w:rPr>
              <w:t>What support does the school have in place for teaching staff?</w:t>
            </w:r>
          </w:p>
        </w:tc>
        <w:tc>
          <w:tcPr>
            <w:tcW w:w="3279" w:type="dxa"/>
            <w:gridSpan w:val="3"/>
          </w:tcPr>
          <w:p w14:paraId="766041B9" w14:textId="77777777" w:rsidR="00250BA6" w:rsidRPr="000D7BA1" w:rsidRDefault="00250BA6" w:rsidP="00250BA6">
            <w:pPr>
              <w:rPr>
                <w:rFonts w:ascii="Arial" w:hAnsi="Arial" w:cs="Arial"/>
                <w:lang w:val="en-NZ"/>
              </w:rPr>
            </w:pPr>
          </w:p>
          <w:p w14:paraId="65C65462" w14:textId="77777777" w:rsidR="00250BA6" w:rsidRPr="000D7BA1" w:rsidRDefault="00250BA6" w:rsidP="00250BA6">
            <w:pPr>
              <w:rPr>
                <w:rFonts w:ascii="Arial" w:hAnsi="Arial" w:cs="Arial"/>
                <w:lang w:val="en-NZ"/>
              </w:rPr>
            </w:pPr>
          </w:p>
          <w:p w14:paraId="04A02F50" w14:textId="77777777" w:rsidR="00250BA6" w:rsidRPr="000D7BA1" w:rsidRDefault="00250BA6" w:rsidP="00250BA6">
            <w:pPr>
              <w:rPr>
                <w:rFonts w:ascii="Arial" w:hAnsi="Arial" w:cs="Arial"/>
                <w:lang w:val="en-NZ"/>
              </w:rPr>
            </w:pPr>
          </w:p>
          <w:p w14:paraId="1043BF45" w14:textId="77777777" w:rsidR="00250BA6" w:rsidRPr="000D7BA1" w:rsidRDefault="00250BA6" w:rsidP="00250BA6">
            <w:pPr>
              <w:rPr>
                <w:rFonts w:ascii="Arial" w:hAnsi="Arial" w:cs="Arial"/>
                <w:lang w:val="en-NZ"/>
              </w:rPr>
            </w:pPr>
          </w:p>
          <w:p w14:paraId="120D7E2E" w14:textId="77777777" w:rsidR="00250BA6" w:rsidRPr="000D7BA1" w:rsidRDefault="00250BA6" w:rsidP="00250BA6">
            <w:pPr>
              <w:rPr>
                <w:rFonts w:ascii="Arial" w:hAnsi="Arial" w:cs="Arial"/>
                <w:lang w:val="en-NZ"/>
              </w:rPr>
            </w:pPr>
          </w:p>
          <w:p w14:paraId="2AAE6276" w14:textId="77777777" w:rsidR="00250BA6" w:rsidRPr="000D7BA1" w:rsidRDefault="00250BA6" w:rsidP="00250BA6">
            <w:pPr>
              <w:rPr>
                <w:rFonts w:ascii="Arial" w:hAnsi="Arial" w:cs="Arial"/>
                <w:lang w:val="en-NZ"/>
              </w:rPr>
            </w:pPr>
          </w:p>
          <w:p w14:paraId="7F0401BC" w14:textId="77777777" w:rsidR="00250BA6" w:rsidRPr="000D7BA1" w:rsidRDefault="00250BA6" w:rsidP="00250BA6">
            <w:pPr>
              <w:rPr>
                <w:rFonts w:ascii="Arial" w:hAnsi="Arial" w:cs="Arial"/>
                <w:lang w:val="en-NZ"/>
              </w:rPr>
            </w:pPr>
          </w:p>
          <w:p w14:paraId="57C38454" w14:textId="77777777" w:rsidR="00250BA6" w:rsidRPr="000D7BA1" w:rsidRDefault="00250BA6" w:rsidP="00250BA6">
            <w:pPr>
              <w:rPr>
                <w:rFonts w:ascii="Arial" w:hAnsi="Arial" w:cs="Arial"/>
                <w:lang w:val="en-NZ"/>
              </w:rPr>
            </w:pPr>
          </w:p>
          <w:p w14:paraId="02B86E40" w14:textId="77777777" w:rsidR="00250BA6" w:rsidRPr="000D7BA1" w:rsidRDefault="00250BA6" w:rsidP="00250BA6">
            <w:pPr>
              <w:rPr>
                <w:rFonts w:ascii="Arial" w:hAnsi="Arial" w:cs="Arial"/>
                <w:lang w:val="en-NZ"/>
              </w:rPr>
            </w:pPr>
          </w:p>
          <w:p w14:paraId="786A37A8" w14:textId="77777777" w:rsidR="00250BA6" w:rsidRPr="000D7BA1" w:rsidRDefault="00250BA6" w:rsidP="00250BA6">
            <w:pPr>
              <w:rPr>
                <w:rFonts w:ascii="Arial" w:hAnsi="Arial" w:cs="Arial"/>
                <w:lang w:val="en-NZ"/>
              </w:rPr>
            </w:pPr>
          </w:p>
          <w:p w14:paraId="1DE620E5" w14:textId="77777777" w:rsidR="00250BA6" w:rsidRPr="000D7BA1" w:rsidRDefault="00250BA6" w:rsidP="00250BA6">
            <w:pPr>
              <w:rPr>
                <w:rFonts w:ascii="Arial" w:hAnsi="Arial" w:cs="Arial"/>
                <w:lang w:val="en-NZ"/>
              </w:rPr>
            </w:pPr>
          </w:p>
          <w:p w14:paraId="2088BB26" w14:textId="77777777" w:rsidR="00250BA6" w:rsidRPr="000D7BA1" w:rsidRDefault="00250BA6" w:rsidP="00250BA6">
            <w:pPr>
              <w:rPr>
                <w:rFonts w:ascii="Arial" w:hAnsi="Arial" w:cs="Arial"/>
                <w:lang w:val="en-NZ"/>
              </w:rPr>
            </w:pPr>
          </w:p>
        </w:tc>
        <w:tc>
          <w:tcPr>
            <w:tcW w:w="3196" w:type="dxa"/>
          </w:tcPr>
          <w:p w14:paraId="38805EFF" w14:textId="77777777" w:rsidR="00250BA6" w:rsidRPr="000D7BA1" w:rsidRDefault="00250BA6" w:rsidP="00250BA6">
            <w:pPr>
              <w:rPr>
                <w:rFonts w:ascii="Arial" w:hAnsi="Arial" w:cs="Arial"/>
                <w:lang w:val="en-NZ"/>
              </w:rPr>
            </w:pPr>
          </w:p>
          <w:p w14:paraId="2FC92D56" w14:textId="77777777" w:rsidR="00250BA6" w:rsidRPr="000D7BA1" w:rsidRDefault="00250BA6" w:rsidP="00250BA6">
            <w:pPr>
              <w:ind w:left="646"/>
              <w:rPr>
                <w:rFonts w:ascii="Arial" w:hAnsi="Arial" w:cs="Arial"/>
                <w:lang w:val="en-NZ"/>
              </w:rPr>
            </w:pPr>
            <w:r w:rsidRPr="000D7BA1">
              <w:rPr>
                <w:rFonts w:ascii="Arial" w:hAnsi="Arial" w:cs="Arial"/>
                <w:noProof/>
                <w:lang w:val="en-NZ"/>
              </w:rPr>
              <w:lastRenderedPageBreak/>
              <mc:AlternateContent>
                <mc:Choice Requires="wps">
                  <w:drawing>
                    <wp:anchor distT="0" distB="0" distL="114300" distR="114300" simplePos="0" relativeHeight="251770880" behindDoc="0" locked="0" layoutInCell="1" allowOverlap="1" wp14:anchorId="41041B59" wp14:editId="559A09F6">
                      <wp:simplePos x="0" y="0"/>
                      <wp:positionH relativeFrom="column">
                        <wp:posOffset>-6985</wp:posOffset>
                      </wp:positionH>
                      <wp:positionV relativeFrom="paragraph">
                        <wp:posOffset>59055</wp:posOffset>
                      </wp:positionV>
                      <wp:extent cx="213360" cy="198120"/>
                      <wp:effectExtent l="0" t="0" r="15240" b="11430"/>
                      <wp:wrapNone/>
                      <wp:docPr id="51" name="Rectangle 51"/>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6B58F0" id="Rectangle 51" o:spid="_x0000_s1026" style="position:absolute;margin-left:-.55pt;margin-top:4.65pt;width:16.8pt;height:15.6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" fillcolor="window" strokecolor="#70ad47" strokeweight="1pt"/>
                  </w:pict>
                </mc:Fallback>
              </mc:AlternateContent>
            </w:r>
            <w:r w:rsidRPr="000D7BA1">
              <w:rPr>
                <w:rFonts w:ascii="Arial" w:hAnsi="Arial" w:cs="Arial"/>
                <w:lang w:val="en-NZ"/>
              </w:rPr>
              <w:t>Has the PPTA been involved?</w:t>
            </w:r>
          </w:p>
          <w:p w14:paraId="53DD07C5" w14:textId="77777777" w:rsidR="00250BA6" w:rsidRPr="000D7BA1" w:rsidRDefault="00250BA6" w:rsidP="00250BA6">
            <w:pPr>
              <w:ind w:left="646"/>
              <w:rPr>
                <w:rFonts w:ascii="Arial" w:hAnsi="Arial" w:cs="Arial"/>
                <w:lang w:val="en-NZ"/>
              </w:rPr>
            </w:pPr>
          </w:p>
          <w:p w14:paraId="617FEE00" w14:textId="77777777" w:rsidR="00250BA6" w:rsidRPr="000D7BA1" w:rsidRDefault="00250BA6" w:rsidP="00250BA6">
            <w:pPr>
              <w:ind w:left="646"/>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771904" behindDoc="0" locked="0" layoutInCell="1" allowOverlap="1" wp14:anchorId="117CFA09" wp14:editId="0290F2AE">
                      <wp:simplePos x="0" y="0"/>
                      <wp:positionH relativeFrom="column">
                        <wp:posOffset>-6985</wp:posOffset>
                      </wp:positionH>
                      <wp:positionV relativeFrom="paragraph">
                        <wp:posOffset>62230</wp:posOffset>
                      </wp:positionV>
                      <wp:extent cx="213360" cy="198120"/>
                      <wp:effectExtent l="0" t="0" r="15240" b="11430"/>
                      <wp:wrapNone/>
                      <wp:docPr id="52" name="Rectangle 52"/>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32438B" id="Rectangle 52" o:spid="_x0000_s1026" style="position:absolute;margin-left:-.55pt;margin-top:4.9pt;width:16.8pt;height:15.6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" fillcolor="window" strokecolor="#70ad47" strokeweight="1pt"/>
                  </w:pict>
                </mc:Fallback>
              </mc:AlternateContent>
            </w:r>
            <w:r w:rsidRPr="000D7BA1">
              <w:rPr>
                <w:rFonts w:ascii="Arial" w:hAnsi="Arial" w:cs="Arial"/>
                <w:lang w:val="en-NZ"/>
              </w:rPr>
              <w:t>What internal support mechanisms does the school have in place?</w:t>
            </w:r>
          </w:p>
          <w:p w14:paraId="03DA6340" w14:textId="77777777" w:rsidR="00250BA6" w:rsidRPr="000D7BA1" w:rsidRDefault="00250BA6" w:rsidP="00250BA6">
            <w:pPr>
              <w:ind w:left="646"/>
              <w:rPr>
                <w:rFonts w:ascii="Arial" w:hAnsi="Arial" w:cs="Arial"/>
                <w:lang w:val="en-NZ"/>
              </w:rPr>
            </w:pPr>
          </w:p>
          <w:p w14:paraId="6C1E3B48" w14:textId="77777777" w:rsidR="00250BA6" w:rsidRPr="000D7BA1" w:rsidRDefault="00250BA6" w:rsidP="00250BA6">
            <w:pPr>
              <w:ind w:left="646"/>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772928" behindDoc="0" locked="0" layoutInCell="1" allowOverlap="1" wp14:anchorId="0DBAB4A9" wp14:editId="4EB17AC2">
                      <wp:simplePos x="0" y="0"/>
                      <wp:positionH relativeFrom="column">
                        <wp:posOffset>635</wp:posOffset>
                      </wp:positionH>
                      <wp:positionV relativeFrom="paragraph">
                        <wp:posOffset>76835</wp:posOffset>
                      </wp:positionV>
                      <wp:extent cx="213360" cy="198120"/>
                      <wp:effectExtent l="0" t="0" r="15240" b="11430"/>
                      <wp:wrapNone/>
                      <wp:docPr id="53" name="Rectangle 53"/>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1F1215" id="Rectangle 53" o:spid="_x0000_s1026" style="position:absolute;margin-left:.05pt;margin-top:6.05pt;width:16.8pt;height:15.6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" fillcolor="window" strokecolor="#70ad47" strokeweight="1pt"/>
                  </w:pict>
                </mc:Fallback>
              </mc:AlternateContent>
            </w:r>
            <w:r w:rsidRPr="000D7BA1">
              <w:rPr>
                <w:rFonts w:ascii="Arial" w:hAnsi="Arial" w:cs="Arial"/>
                <w:lang w:val="en-NZ"/>
              </w:rPr>
              <w:t>What options or information is there for professional/career counselling, budget advice or personal counselling (EAP)?</w:t>
            </w:r>
          </w:p>
          <w:p w14:paraId="5ED5195D" w14:textId="77777777" w:rsidR="00250BA6" w:rsidRPr="000D7BA1" w:rsidRDefault="00250BA6" w:rsidP="00250BA6">
            <w:pPr>
              <w:ind w:left="646"/>
              <w:rPr>
                <w:rFonts w:ascii="Arial" w:hAnsi="Arial" w:cs="Arial"/>
                <w:lang w:val="en-NZ"/>
              </w:rPr>
            </w:pPr>
          </w:p>
          <w:p w14:paraId="303AE751" w14:textId="77777777" w:rsidR="00250BA6" w:rsidRPr="000D7BA1" w:rsidRDefault="00250BA6" w:rsidP="00250BA6">
            <w:pPr>
              <w:ind w:left="646"/>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773952" behindDoc="0" locked="0" layoutInCell="1" allowOverlap="1" wp14:anchorId="09BF3A46" wp14:editId="082B4216">
                      <wp:simplePos x="0" y="0"/>
                      <wp:positionH relativeFrom="column">
                        <wp:posOffset>-2540</wp:posOffset>
                      </wp:positionH>
                      <wp:positionV relativeFrom="paragraph">
                        <wp:posOffset>5080</wp:posOffset>
                      </wp:positionV>
                      <wp:extent cx="213360" cy="198120"/>
                      <wp:effectExtent l="0" t="0" r="15240" b="11430"/>
                      <wp:wrapNone/>
                      <wp:docPr id="59" name="Rectangle 59"/>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8C3599" id="Rectangle 59" o:spid="_x0000_s1026" style="position:absolute;margin-left:-.2pt;margin-top:.4pt;width:16.8pt;height:15.6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" fillcolor="window" strokecolor="#70ad47" strokeweight="1pt"/>
                  </w:pict>
                </mc:Fallback>
              </mc:AlternateContent>
            </w:r>
            <w:r w:rsidRPr="000D7BA1">
              <w:rPr>
                <w:rFonts w:ascii="Arial" w:hAnsi="Arial" w:cs="Arial"/>
                <w:lang w:val="en-NZ"/>
              </w:rPr>
              <w:t>What is the impact that potential or actual loss of jobs will have on staff? (</w:t>
            </w:r>
            <w:proofErr w:type="gramStart"/>
            <w:r w:rsidRPr="000D7BA1">
              <w:rPr>
                <w:rFonts w:ascii="Arial" w:hAnsi="Arial" w:cs="Arial"/>
                <w:lang w:val="en-NZ"/>
              </w:rPr>
              <w:t>i.e.</w:t>
            </w:r>
            <w:proofErr w:type="gramEnd"/>
            <w:r w:rsidRPr="000D7BA1">
              <w:rPr>
                <w:rFonts w:ascii="Arial" w:hAnsi="Arial" w:cs="Arial"/>
                <w:lang w:val="en-NZ"/>
              </w:rPr>
              <w:t xml:space="preserve"> grief in response to loss)</w:t>
            </w:r>
          </w:p>
          <w:p w14:paraId="5EC8E2CB" w14:textId="77777777" w:rsidR="00250BA6" w:rsidRPr="000D7BA1" w:rsidRDefault="00250BA6" w:rsidP="00250BA6">
            <w:pPr>
              <w:ind w:left="646"/>
              <w:rPr>
                <w:rFonts w:ascii="Arial" w:hAnsi="Arial" w:cs="Arial"/>
                <w:lang w:val="en-NZ"/>
              </w:rPr>
            </w:pPr>
          </w:p>
          <w:p w14:paraId="5BB173D0" w14:textId="77777777" w:rsidR="00250BA6" w:rsidRPr="000D7BA1" w:rsidRDefault="00250BA6" w:rsidP="00250BA6">
            <w:pPr>
              <w:ind w:left="646"/>
              <w:rPr>
                <w:rFonts w:ascii="Arial" w:hAnsi="Arial" w:cs="Arial"/>
                <w:lang w:val="en-NZ"/>
              </w:rPr>
            </w:pPr>
            <w:r w:rsidRPr="000D7BA1">
              <w:rPr>
                <w:rFonts w:ascii="Arial" w:hAnsi="Arial" w:cs="Arial"/>
                <w:noProof/>
                <w:lang w:val="en-NZ"/>
              </w:rPr>
              <mc:AlternateContent>
                <mc:Choice Requires="wps">
                  <w:drawing>
                    <wp:anchor distT="0" distB="0" distL="114300" distR="114300" simplePos="0" relativeHeight="251774976" behindDoc="0" locked="0" layoutInCell="1" allowOverlap="1" wp14:anchorId="7E92F15F" wp14:editId="6642D03B">
                      <wp:simplePos x="0" y="0"/>
                      <wp:positionH relativeFrom="column">
                        <wp:posOffset>-2540</wp:posOffset>
                      </wp:positionH>
                      <wp:positionV relativeFrom="paragraph">
                        <wp:posOffset>58420</wp:posOffset>
                      </wp:positionV>
                      <wp:extent cx="213360" cy="198120"/>
                      <wp:effectExtent l="0" t="0" r="15240" b="11430"/>
                      <wp:wrapNone/>
                      <wp:docPr id="60" name="Rectangle 60"/>
                      <wp:cNvGraphicFramePr/>
                      <a:graphic xmlns:a="http://schemas.openxmlformats.org/drawingml/2006/main">
                        <a:graphicData uri="http://schemas.microsoft.com/office/word/2010/wordprocessingShape">
                          <wps:wsp>
                            <wps:cNvSpPr/>
                            <wps:spPr>
                              <a:xfrm>
                                <a:off x="0" y="0"/>
                                <a:ext cx="213360" cy="1981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29B3CE" id="Rectangle 60" o:spid="_x0000_s1026" style="position:absolute;margin-left:-.2pt;margin-top:4.6pt;width:16.8pt;height:15.6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" fillcolor="window" strokecolor="#70ad47" strokeweight="1pt"/>
                  </w:pict>
                </mc:Fallback>
              </mc:AlternateContent>
            </w:r>
            <w:r w:rsidRPr="000D7BA1">
              <w:rPr>
                <w:rFonts w:ascii="Arial" w:hAnsi="Arial" w:cs="Arial"/>
                <w:lang w:val="en-NZ"/>
              </w:rPr>
              <w:t>What is the impact to staff who are successful in remaining at the school ? (</w:t>
            </w:r>
            <w:proofErr w:type="gramStart"/>
            <w:r w:rsidRPr="000D7BA1">
              <w:rPr>
                <w:rFonts w:ascii="Arial" w:hAnsi="Arial" w:cs="Arial"/>
                <w:lang w:val="en-NZ"/>
              </w:rPr>
              <w:t>i.e.</w:t>
            </w:r>
            <w:proofErr w:type="gramEnd"/>
            <w:r w:rsidRPr="000D7BA1">
              <w:rPr>
                <w:rFonts w:ascii="Arial" w:hAnsi="Arial" w:cs="Arial"/>
                <w:lang w:val="en-NZ"/>
              </w:rPr>
              <w:t xml:space="preserve"> guilt).</w:t>
            </w:r>
          </w:p>
        </w:tc>
        <w:tc>
          <w:tcPr>
            <w:tcW w:w="3608" w:type="dxa"/>
          </w:tcPr>
          <w:p w14:paraId="41B4EC3F" w14:textId="77777777" w:rsidR="00250BA6" w:rsidRPr="000D7BA1" w:rsidRDefault="00250BA6" w:rsidP="00250BA6">
            <w:pPr>
              <w:rPr>
                <w:rFonts w:ascii="Arial" w:hAnsi="Arial" w:cs="Arial"/>
                <w:lang w:val="en-NZ"/>
              </w:rPr>
            </w:pPr>
          </w:p>
        </w:tc>
      </w:tr>
    </w:tbl>
    <w:p w14:paraId="7E6FE046" w14:textId="77777777" w:rsidR="00B32E7C" w:rsidRPr="000D7BA1" w:rsidRDefault="004866D2" w:rsidP="008B3791">
      <w:pPr>
        <w:spacing w:line="240" w:lineRule="auto"/>
        <w:rPr>
          <w:rFonts w:ascii="Arial" w:hAnsi="Arial" w:cs="Arial"/>
          <w:b/>
          <w:lang w:val="en-NZ"/>
        </w:rPr>
      </w:pPr>
      <w:r w:rsidRPr="000D7BA1">
        <w:rPr>
          <w:rFonts w:ascii="Arial" w:hAnsi="Arial" w:cs="Arial"/>
          <w:b/>
          <w:lang w:val="en-NZ"/>
        </w:rPr>
        <w:tab/>
      </w:r>
    </w:p>
    <w:p w14:paraId="24FBD7CA" w14:textId="77777777" w:rsidR="004B033B" w:rsidRPr="000D7BA1" w:rsidRDefault="004B033B" w:rsidP="008B3791">
      <w:pPr>
        <w:spacing w:line="240" w:lineRule="auto"/>
        <w:rPr>
          <w:rFonts w:ascii="Arial" w:hAnsi="Arial" w:cs="Arial"/>
          <w:b/>
          <w:lang w:val="en-NZ"/>
        </w:rPr>
      </w:pPr>
      <w:r w:rsidRPr="000D7BA1">
        <w:rPr>
          <w:rFonts w:ascii="Arial" w:hAnsi="Arial" w:cs="Arial"/>
          <w:b/>
          <w:lang w:val="en-NZ"/>
        </w:rPr>
        <w:t>The school application to MoE should include:</w:t>
      </w:r>
    </w:p>
    <w:p w14:paraId="6C922BAF" w14:textId="77777777" w:rsidR="004B033B" w:rsidRPr="000D7BA1" w:rsidRDefault="004B033B" w:rsidP="004B033B">
      <w:pPr>
        <w:pStyle w:val="ListParagraph"/>
        <w:numPr>
          <w:ilvl w:val="0"/>
          <w:numId w:val="1"/>
        </w:numPr>
        <w:spacing w:after="0" w:line="240" w:lineRule="auto"/>
        <w:rPr>
          <w:rFonts w:ascii="Arial" w:hAnsi="Arial" w:cs="Arial"/>
          <w:b/>
          <w:lang w:val="en-NZ"/>
        </w:rPr>
      </w:pPr>
      <w:r w:rsidRPr="000D7BA1">
        <w:rPr>
          <w:rFonts w:ascii="Arial" w:hAnsi="Arial" w:cs="Arial"/>
          <w:lang w:val="en-NZ"/>
        </w:rPr>
        <w:t>Board minutes</w:t>
      </w:r>
    </w:p>
    <w:p w14:paraId="3EA2C778" w14:textId="77777777" w:rsidR="004B033B" w:rsidRPr="000D7BA1" w:rsidRDefault="004B033B" w:rsidP="004B033B">
      <w:pPr>
        <w:pStyle w:val="ListParagraph"/>
        <w:numPr>
          <w:ilvl w:val="0"/>
          <w:numId w:val="1"/>
        </w:numPr>
        <w:spacing w:after="0" w:line="240" w:lineRule="auto"/>
        <w:rPr>
          <w:rFonts w:ascii="Arial" w:hAnsi="Arial" w:cs="Arial"/>
          <w:b/>
          <w:lang w:val="en-NZ"/>
        </w:rPr>
      </w:pPr>
      <w:r w:rsidRPr="000D7BA1">
        <w:rPr>
          <w:rFonts w:ascii="Arial" w:hAnsi="Arial" w:cs="Arial"/>
          <w:lang w:val="en-NZ"/>
        </w:rPr>
        <w:t>All correspondence between board and teacher</w:t>
      </w:r>
    </w:p>
    <w:p w14:paraId="05CB19D8" w14:textId="77777777" w:rsidR="004B033B" w:rsidRPr="000D7BA1" w:rsidRDefault="004B033B" w:rsidP="004B033B">
      <w:pPr>
        <w:pStyle w:val="ListParagraph"/>
        <w:numPr>
          <w:ilvl w:val="0"/>
          <w:numId w:val="1"/>
        </w:numPr>
        <w:spacing w:after="0" w:line="240" w:lineRule="auto"/>
        <w:rPr>
          <w:rFonts w:ascii="Arial" w:hAnsi="Arial" w:cs="Arial"/>
          <w:b/>
          <w:lang w:val="en-NZ"/>
        </w:rPr>
      </w:pPr>
      <w:r w:rsidRPr="000D7BA1">
        <w:rPr>
          <w:rFonts w:ascii="Arial" w:hAnsi="Arial" w:cs="Arial"/>
          <w:lang w:val="en-NZ"/>
        </w:rPr>
        <w:t>For retraining include; information about the course and how the course will enhance the teacher’s skills as a teacher</w:t>
      </w:r>
    </w:p>
    <w:p w14:paraId="5BAB1F60" w14:textId="77777777" w:rsidR="004B033B" w:rsidRPr="000D7BA1" w:rsidRDefault="004B033B" w:rsidP="004B033B">
      <w:pPr>
        <w:pStyle w:val="ListParagraph"/>
        <w:numPr>
          <w:ilvl w:val="0"/>
          <w:numId w:val="1"/>
        </w:numPr>
        <w:spacing w:after="0" w:line="240" w:lineRule="auto"/>
        <w:rPr>
          <w:rFonts w:ascii="Arial" w:hAnsi="Arial" w:cs="Arial"/>
          <w:b/>
          <w:lang w:val="en-NZ"/>
        </w:rPr>
      </w:pPr>
      <w:r w:rsidRPr="000D7BA1">
        <w:rPr>
          <w:rFonts w:ascii="Arial" w:hAnsi="Arial" w:cs="Arial"/>
          <w:lang w:val="en-NZ"/>
        </w:rPr>
        <w:t>For redeployment include; written agreement to the arrangement from both boards and the teacher</w:t>
      </w:r>
    </w:p>
    <w:p w14:paraId="4EDF90A6" w14:textId="77777777" w:rsidR="004B033B" w:rsidRPr="000D7BA1" w:rsidRDefault="004B033B" w:rsidP="004B033B">
      <w:pPr>
        <w:pStyle w:val="ListParagraph"/>
        <w:numPr>
          <w:ilvl w:val="0"/>
          <w:numId w:val="1"/>
        </w:numPr>
        <w:spacing w:after="0" w:line="240" w:lineRule="auto"/>
        <w:rPr>
          <w:rFonts w:ascii="Arial" w:hAnsi="Arial" w:cs="Arial"/>
          <w:b/>
          <w:lang w:val="en-NZ"/>
        </w:rPr>
      </w:pPr>
      <w:r w:rsidRPr="000D7BA1">
        <w:rPr>
          <w:rFonts w:ascii="Arial" w:hAnsi="Arial" w:cs="Arial"/>
          <w:lang w:val="en-NZ"/>
        </w:rPr>
        <w:t xml:space="preserve">For long service </w:t>
      </w:r>
      <w:proofErr w:type="gramStart"/>
      <w:r w:rsidRPr="000D7BA1">
        <w:rPr>
          <w:rFonts w:ascii="Arial" w:hAnsi="Arial" w:cs="Arial"/>
          <w:lang w:val="en-NZ"/>
        </w:rPr>
        <w:t>include:</w:t>
      </w:r>
      <w:proofErr w:type="gramEnd"/>
      <w:r w:rsidRPr="000D7BA1">
        <w:rPr>
          <w:rFonts w:ascii="Arial" w:hAnsi="Arial" w:cs="Arial"/>
          <w:lang w:val="en-NZ"/>
        </w:rPr>
        <w:t xml:space="preserve"> confirmation from the payroll centre that the teacher has completed 25 </w:t>
      </w:r>
      <w:r w:rsidR="00F76AA2" w:rsidRPr="000D7BA1">
        <w:rPr>
          <w:rFonts w:ascii="Arial" w:hAnsi="Arial" w:cs="Arial"/>
          <w:lang w:val="en-NZ"/>
        </w:rPr>
        <w:t>years’ service</w:t>
      </w:r>
    </w:p>
    <w:p w14:paraId="71BD03EC" w14:textId="77777777" w:rsidR="004B033B" w:rsidRPr="000D7BA1" w:rsidRDefault="004B033B" w:rsidP="004B033B">
      <w:pPr>
        <w:spacing w:after="0" w:line="240" w:lineRule="auto"/>
        <w:rPr>
          <w:rFonts w:ascii="Arial" w:hAnsi="Arial" w:cs="Arial"/>
          <w:b/>
          <w:lang w:val="en-NZ"/>
        </w:rPr>
      </w:pPr>
    </w:p>
    <w:p w14:paraId="7B4C69D8" w14:textId="77777777" w:rsidR="004B033B" w:rsidRPr="000D7BA1" w:rsidRDefault="004B033B" w:rsidP="004B033B">
      <w:pPr>
        <w:spacing w:after="0" w:line="240" w:lineRule="auto"/>
        <w:rPr>
          <w:rFonts w:ascii="Arial" w:hAnsi="Arial" w:cs="Arial"/>
          <w:b/>
          <w:lang w:val="en-NZ"/>
        </w:rPr>
      </w:pPr>
    </w:p>
    <w:p w14:paraId="3D858013" w14:textId="77777777" w:rsidR="004B033B" w:rsidRPr="000D7BA1" w:rsidRDefault="004B033B" w:rsidP="004B033B">
      <w:pPr>
        <w:spacing w:after="0" w:line="240" w:lineRule="auto"/>
        <w:rPr>
          <w:rFonts w:ascii="Arial" w:hAnsi="Arial" w:cs="Arial"/>
          <w:b/>
          <w:lang w:val="en-NZ"/>
        </w:rPr>
      </w:pPr>
    </w:p>
    <w:p w14:paraId="623C06BA" w14:textId="77777777" w:rsidR="005762AF" w:rsidRDefault="005762AF" w:rsidP="004B033B">
      <w:pPr>
        <w:spacing w:after="0" w:line="240" w:lineRule="auto"/>
        <w:rPr>
          <w:rFonts w:ascii="Arial" w:hAnsi="Arial" w:cs="Arial"/>
          <w:b/>
          <w:sz w:val="24"/>
          <w:szCs w:val="24"/>
          <w:lang w:val="en-NZ"/>
        </w:rPr>
      </w:pPr>
    </w:p>
    <w:p w14:paraId="714E08E8" w14:textId="77777777" w:rsidR="005762AF" w:rsidRDefault="005762AF" w:rsidP="004B033B">
      <w:pPr>
        <w:spacing w:after="0" w:line="240" w:lineRule="auto"/>
        <w:rPr>
          <w:rFonts w:ascii="Arial" w:hAnsi="Arial" w:cs="Arial"/>
          <w:b/>
          <w:sz w:val="24"/>
          <w:szCs w:val="24"/>
          <w:lang w:val="en-NZ"/>
        </w:rPr>
      </w:pPr>
    </w:p>
    <w:p w14:paraId="1B735198" w14:textId="77777777" w:rsidR="005762AF" w:rsidRDefault="005762AF" w:rsidP="004B033B">
      <w:pPr>
        <w:spacing w:after="0" w:line="240" w:lineRule="auto"/>
        <w:rPr>
          <w:rFonts w:ascii="Arial" w:hAnsi="Arial" w:cs="Arial"/>
          <w:b/>
          <w:sz w:val="24"/>
          <w:szCs w:val="24"/>
          <w:lang w:val="en-NZ"/>
        </w:rPr>
      </w:pPr>
    </w:p>
    <w:p w14:paraId="5C7572B4" w14:textId="77777777" w:rsidR="005762AF" w:rsidRDefault="005762AF" w:rsidP="004B033B">
      <w:pPr>
        <w:spacing w:after="0" w:line="240" w:lineRule="auto"/>
        <w:rPr>
          <w:rFonts w:ascii="Arial" w:hAnsi="Arial" w:cs="Arial"/>
          <w:b/>
          <w:sz w:val="24"/>
          <w:szCs w:val="24"/>
          <w:lang w:val="en-NZ"/>
        </w:rPr>
      </w:pPr>
    </w:p>
    <w:p w14:paraId="458F3570" w14:textId="320DF4CF" w:rsidR="004B033B" w:rsidRPr="000D7BA1" w:rsidRDefault="004B033B" w:rsidP="004B033B">
      <w:pPr>
        <w:spacing w:after="0" w:line="240" w:lineRule="auto"/>
        <w:rPr>
          <w:rFonts w:ascii="Arial" w:hAnsi="Arial" w:cs="Arial"/>
          <w:b/>
          <w:sz w:val="24"/>
          <w:szCs w:val="24"/>
          <w:lang w:val="en-NZ"/>
        </w:rPr>
      </w:pPr>
      <w:r w:rsidRPr="000D7BA1">
        <w:rPr>
          <w:rFonts w:ascii="Arial" w:hAnsi="Arial" w:cs="Arial"/>
          <w:b/>
          <w:sz w:val="24"/>
          <w:szCs w:val="24"/>
          <w:lang w:val="en-NZ"/>
        </w:rPr>
        <w:t>Post CAPNA process</w:t>
      </w:r>
    </w:p>
    <w:p w14:paraId="2201F00B" w14:textId="77777777" w:rsidR="004B033B" w:rsidRPr="000D7BA1" w:rsidRDefault="004B033B" w:rsidP="004B033B">
      <w:pPr>
        <w:spacing w:after="0" w:line="240" w:lineRule="auto"/>
        <w:rPr>
          <w:rFonts w:ascii="Arial" w:hAnsi="Arial" w:cs="Arial"/>
          <w:b/>
          <w:lang w:val="en-NZ"/>
        </w:rPr>
      </w:pPr>
    </w:p>
    <w:p w14:paraId="3F628E1E" w14:textId="77777777" w:rsidR="004B033B" w:rsidRPr="000D7BA1" w:rsidRDefault="004B033B" w:rsidP="004B033B">
      <w:pPr>
        <w:spacing w:after="0" w:line="240" w:lineRule="auto"/>
        <w:rPr>
          <w:rFonts w:ascii="Arial" w:hAnsi="Arial" w:cs="Arial"/>
          <w:b/>
          <w:lang w:val="en-NZ"/>
        </w:rPr>
      </w:pPr>
      <w:r w:rsidRPr="000D7BA1">
        <w:rPr>
          <w:rFonts w:ascii="Arial" w:hAnsi="Arial" w:cs="Arial"/>
          <w:b/>
          <w:lang w:val="en-NZ"/>
        </w:rPr>
        <w:t xml:space="preserve">Re-establishment of positions (STCA, </w:t>
      </w:r>
      <w:r w:rsidR="00FA67A2" w:rsidRPr="000D7BA1">
        <w:rPr>
          <w:rFonts w:ascii="Arial" w:hAnsi="Arial" w:cs="Arial"/>
          <w:b/>
          <w:lang w:val="en-NZ"/>
        </w:rPr>
        <w:t>Clause 3.9.3(i</w:t>
      </w:r>
      <w:r w:rsidRPr="000D7BA1">
        <w:rPr>
          <w:rFonts w:ascii="Arial" w:hAnsi="Arial" w:cs="Arial"/>
          <w:b/>
          <w:lang w:val="en-NZ"/>
        </w:rPr>
        <w:t>) and ASTCA, Appendix 5.5</w:t>
      </w:r>
      <w:r w:rsidR="00087575">
        <w:rPr>
          <w:rFonts w:ascii="Arial" w:hAnsi="Arial" w:cs="Arial"/>
          <w:b/>
          <w:lang w:val="en-NZ"/>
        </w:rPr>
        <w:t>)</w:t>
      </w:r>
    </w:p>
    <w:p w14:paraId="42F2F09C" w14:textId="77777777" w:rsidR="00F76AA2" w:rsidRPr="000D7BA1" w:rsidRDefault="00F76AA2" w:rsidP="004B033B">
      <w:pPr>
        <w:spacing w:after="0" w:line="240" w:lineRule="auto"/>
        <w:rPr>
          <w:rFonts w:ascii="Arial" w:hAnsi="Arial" w:cs="Arial"/>
          <w:lang w:val="en-NZ"/>
        </w:rPr>
      </w:pPr>
    </w:p>
    <w:p w14:paraId="7D057718" w14:textId="77777777" w:rsidR="004B033B" w:rsidRPr="000D7BA1" w:rsidRDefault="00892904" w:rsidP="004B033B">
      <w:pPr>
        <w:spacing w:after="0" w:line="240" w:lineRule="auto"/>
        <w:rPr>
          <w:rFonts w:ascii="Arial" w:hAnsi="Arial" w:cs="Arial"/>
          <w:lang w:val="en-NZ"/>
        </w:rPr>
      </w:pPr>
      <w:r w:rsidRPr="000D7BA1">
        <w:rPr>
          <w:rFonts w:ascii="Arial" w:hAnsi="Arial" w:cs="Arial"/>
          <w:lang w:val="en-NZ"/>
        </w:rPr>
        <w:t>‘</w:t>
      </w:r>
      <w:r w:rsidR="004B033B" w:rsidRPr="000D7BA1">
        <w:rPr>
          <w:rFonts w:ascii="Arial" w:hAnsi="Arial" w:cs="Arial"/>
          <w:lang w:val="en-NZ"/>
        </w:rPr>
        <w:t>If as a consequence of roll change or staff changes following the issuing of notice(s) of disestablishment, one or more positions become available then, in the curriculum areas which the positions have become available, the notice(s) of disestablishment shall be withdrawn in reverse order to the record of disestablishment’</w:t>
      </w:r>
      <w:r w:rsidR="00F76AA2" w:rsidRPr="000D7BA1">
        <w:rPr>
          <w:rFonts w:ascii="Arial" w:hAnsi="Arial" w:cs="Arial"/>
          <w:lang w:val="en-NZ"/>
        </w:rPr>
        <w:t>.</w:t>
      </w:r>
    </w:p>
    <w:p w14:paraId="55B6DF89" w14:textId="77777777" w:rsidR="00892904" w:rsidRPr="000D7BA1" w:rsidRDefault="00892904" w:rsidP="004B033B">
      <w:pPr>
        <w:spacing w:after="0" w:line="240" w:lineRule="auto"/>
        <w:rPr>
          <w:rFonts w:ascii="Arial" w:hAnsi="Arial" w:cs="Arial"/>
          <w:lang w:val="en-NZ"/>
        </w:rPr>
      </w:pPr>
    </w:p>
    <w:sectPr w:rsidR="00892904" w:rsidRPr="000D7BA1" w:rsidSect="00ED6F68">
      <w:pgSz w:w="15840" w:h="12240" w:orient="landscape"/>
      <w:pgMar w:top="1080"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A62E4" w14:textId="77777777" w:rsidR="00277C46" w:rsidRDefault="00277C46" w:rsidP="00534F97">
      <w:pPr>
        <w:spacing w:after="0" w:line="240" w:lineRule="auto"/>
      </w:pPr>
      <w:r>
        <w:separator/>
      </w:r>
    </w:p>
  </w:endnote>
  <w:endnote w:type="continuationSeparator" w:id="0">
    <w:p w14:paraId="7FF3C73C" w14:textId="77777777" w:rsidR="00277C46" w:rsidRDefault="00277C46" w:rsidP="00534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6526665"/>
      <w:docPartObj>
        <w:docPartGallery w:val="Page Numbers (Bottom of Page)"/>
        <w:docPartUnique/>
      </w:docPartObj>
    </w:sdtPr>
    <w:sdtEndPr>
      <w:rPr>
        <w:rFonts w:ascii="Times New Roman" w:hAnsi="Times New Roman" w:cs="Times New Roman"/>
        <w:noProof/>
      </w:rPr>
    </w:sdtEndPr>
    <w:sdtContent>
      <w:p w14:paraId="3F40DAEB" w14:textId="77777777" w:rsidR="00F76AA2" w:rsidRPr="004F4431" w:rsidRDefault="00F76AA2">
        <w:pPr>
          <w:pStyle w:val="Footer"/>
          <w:jc w:val="right"/>
          <w:rPr>
            <w:rFonts w:ascii="Times New Roman" w:hAnsi="Times New Roman" w:cs="Times New Roman"/>
          </w:rPr>
        </w:pPr>
        <w:r w:rsidRPr="004F4431">
          <w:rPr>
            <w:rFonts w:ascii="Times New Roman" w:hAnsi="Times New Roman" w:cs="Times New Roman"/>
          </w:rPr>
          <w:fldChar w:fldCharType="begin"/>
        </w:r>
        <w:r w:rsidRPr="004F4431">
          <w:rPr>
            <w:rFonts w:ascii="Times New Roman" w:hAnsi="Times New Roman" w:cs="Times New Roman"/>
          </w:rPr>
          <w:instrText xml:space="preserve"> PAGE   \* MERGEFORMAT </w:instrText>
        </w:r>
        <w:r w:rsidRPr="004F4431">
          <w:rPr>
            <w:rFonts w:ascii="Times New Roman" w:hAnsi="Times New Roman" w:cs="Times New Roman"/>
          </w:rPr>
          <w:fldChar w:fldCharType="separate"/>
        </w:r>
        <w:r w:rsidRPr="004F4431">
          <w:rPr>
            <w:rFonts w:ascii="Times New Roman" w:hAnsi="Times New Roman" w:cs="Times New Roman"/>
            <w:noProof/>
          </w:rPr>
          <w:t>2</w:t>
        </w:r>
        <w:r w:rsidRPr="004F4431">
          <w:rPr>
            <w:rFonts w:ascii="Times New Roman" w:hAnsi="Times New Roman" w:cs="Times New Roman"/>
            <w:noProof/>
          </w:rPr>
          <w:fldChar w:fldCharType="end"/>
        </w:r>
      </w:p>
    </w:sdtContent>
  </w:sdt>
  <w:p w14:paraId="361B43F6" w14:textId="77777777" w:rsidR="00534F97" w:rsidRDefault="00534F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B580D" w14:textId="77777777" w:rsidR="00277C46" w:rsidRDefault="00277C46" w:rsidP="00534F97">
      <w:pPr>
        <w:spacing w:after="0" w:line="240" w:lineRule="auto"/>
      </w:pPr>
      <w:r>
        <w:separator/>
      </w:r>
    </w:p>
  </w:footnote>
  <w:footnote w:type="continuationSeparator" w:id="0">
    <w:p w14:paraId="54633998" w14:textId="77777777" w:rsidR="00277C46" w:rsidRDefault="00277C46" w:rsidP="00534F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B3467" w14:textId="4B74BE83" w:rsidR="00F76AA2" w:rsidRPr="00277C46" w:rsidRDefault="00F76AA2">
    <w:pPr>
      <w:pStyle w:val="Header"/>
    </w:pPr>
    <w:r w:rsidRPr="00277C46">
      <w:rPr>
        <w:rFonts w:ascii="Arial" w:hAnsi="Arial" w:cs="Arial"/>
      </w:rPr>
      <w:t xml:space="preserve">Template 1 Principal Worksheet </w:t>
    </w:r>
    <w:r w:rsidR="00486D7E" w:rsidRPr="00277C46">
      <w:rPr>
        <w:rFonts w:ascii="Arial" w:hAnsi="Arial" w:cs="Arial"/>
      </w:rPr>
      <w:t>–</w:t>
    </w:r>
    <w:r w:rsidRPr="00277C46">
      <w:rPr>
        <w:rFonts w:ascii="Arial" w:hAnsi="Arial" w:cs="Arial"/>
      </w:rPr>
      <w:t xml:space="preserve"> CAPNA</w:t>
    </w:r>
    <w:r w:rsidR="00277C46" w:rsidRPr="00277C46">
      <w:rPr>
        <w:rFonts w:ascii="Arial" w:hAnsi="Arial" w:cs="Arial"/>
      </w:rPr>
      <w:tab/>
    </w:r>
    <w:r w:rsidR="00486D7E" w:rsidRPr="00277C46">
      <w:rPr>
        <w:rFonts w:ascii="Arial" w:hAnsi="Arial" w:cs="Arial"/>
      </w:rPr>
      <w:tab/>
    </w:r>
    <w:r w:rsidR="00277C46" w:rsidRPr="00277C46">
      <w:rPr>
        <w:rFonts w:ascii="Arial" w:hAnsi="Arial" w:cs="Arial"/>
      </w:rPr>
      <w:t>v 12.10.2022</w:t>
    </w:r>
    <w:r w:rsidR="00486D7E" w:rsidRPr="00277C46">
      <w:rPr>
        <w:rFonts w:ascii="Arial" w:hAnsi="Arial" w:cs="Arial"/>
      </w:rPr>
      <w:tab/>
    </w:r>
    <w:r w:rsidR="002F54D8" w:rsidRPr="00277C46">
      <w:rPr>
        <w:rFonts w:ascii="Arial" w:hAnsi="Arial" w:cs="Arial"/>
      </w:rPr>
      <w:tab/>
    </w:r>
    <w:r w:rsidR="002F54D8" w:rsidRPr="00277C46">
      <w:rPr>
        <w:rFonts w:ascii="Arial" w:hAnsi="Arial" w:cs="Arial"/>
      </w:rPr>
      <w:tab/>
    </w:r>
    <w:r w:rsidR="002F54D8" w:rsidRPr="00277C46">
      <w:rP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AB3B68"/>
    <w:multiLevelType w:val="hybridMultilevel"/>
    <w:tmpl w:val="95CC4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396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C46"/>
    <w:rsid w:val="00000112"/>
    <w:rsid w:val="000068A3"/>
    <w:rsid w:val="00007949"/>
    <w:rsid w:val="00015030"/>
    <w:rsid w:val="00015B96"/>
    <w:rsid w:val="0002054E"/>
    <w:rsid w:val="00025724"/>
    <w:rsid w:val="000309A3"/>
    <w:rsid w:val="000317A9"/>
    <w:rsid w:val="00036AA8"/>
    <w:rsid w:val="000402CD"/>
    <w:rsid w:val="000412E6"/>
    <w:rsid w:val="00041C2C"/>
    <w:rsid w:val="00044BC1"/>
    <w:rsid w:val="000509B3"/>
    <w:rsid w:val="00050FDD"/>
    <w:rsid w:val="000517E9"/>
    <w:rsid w:val="00054596"/>
    <w:rsid w:val="00054AFD"/>
    <w:rsid w:val="00056632"/>
    <w:rsid w:val="0006068C"/>
    <w:rsid w:val="00063C4B"/>
    <w:rsid w:val="00065174"/>
    <w:rsid w:val="000654BE"/>
    <w:rsid w:val="00066348"/>
    <w:rsid w:val="0008049E"/>
    <w:rsid w:val="00085596"/>
    <w:rsid w:val="00087575"/>
    <w:rsid w:val="00091A65"/>
    <w:rsid w:val="00092F0A"/>
    <w:rsid w:val="0009375B"/>
    <w:rsid w:val="0009593D"/>
    <w:rsid w:val="00095F9A"/>
    <w:rsid w:val="000974ED"/>
    <w:rsid w:val="00097CA4"/>
    <w:rsid w:val="00097F85"/>
    <w:rsid w:val="000A2DB7"/>
    <w:rsid w:val="000B3D69"/>
    <w:rsid w:val="000B7071"/>
    <w:rsid w:val="000C0A49"/>
    <w:rsid w:val="000C1CC1"/>
    <w:rsid w:val="000C49A5"/>
    <w:rsid w:val="000D12B6"/>
    <w:rsid w:val="000D252A"/>
    <w:rsid w:val="000D28D1"/>
    <w:rsid w:val="000D340B"/>
    <w:rsid w:val="000D681C"/>
    <w:rsid w:val="000D7BA1"/>
    <w:rsid w:val="000E0737"/>
    <w:rsid w:val="000E5302"/>
    <w:rsid w:val="000F5247"/>
    <w:rsid w:val="000F7F44"/>
    <w:rsid w:val="00101BF3"/>
    <w:rsid w:val="00110505"/>
    <w:rsid w:val="001150E0"/>
    <w:rsid w:val="00117CD6"/>
    <w:rsid w:val="001249FB"/>
    <w:rsid w:val="00125765"/>
    <w:rsid w:val="001323EA"/>
    <w:rsid w:val="00140195"/>
    <w:rsid w:val="001423B2"/>
    <w:rsid w:val="001440CD"/>
    <w:rsid w:val="00146771"/>
    <w:rsid w:val="0015195D"/>
    <w:rsid w:val="001546CB"/>
    <w:rsid w:val="00162AE2"/>
    <w:rsid w:val="0016391A"/>
    <w:rsid w:val="001654C0"/>
    <w:rsid w:val="00165D03"/>
    <w:rsid w:val="0017386D"/>
    <w:rsid w:val="001765A7"/>
    <w:rsid w:val="00180E81"/>
    <w:rsid w:val="00180F67"/>
    <w:rsid w:val="001844F1"/>
    <w:rsid w:val="00186FF3"/>
    <w:rsid w:val="001A737C"/>
    <w:rsid w:val="001A7DA6"/>
    <w:rsid w:val="001B2AFC"/>
    <w:rsid w:val="001B49C9"/>
    <w:rsid w:val="001B62EA"/>
    <w:rsid w:val="001C00BD"/>
    <w:rsid w:val="001C657C"/>
    <w:rsid w:val="001E0BA4"/>
    <w:rsid w:val="001E13AD"/>
    <w:rsid w:val="001E2387"/>
    <w:rsid w:val="001E7CC7"/>
    <w:rsid w:val="001F353D"/>
    <w:rsid w:val="001F49A9"/>
    <w:rsid w:val="001F641A"/>
    <w:rsid w:val="001F7251"/>
    <w:rsid w:val="002034B4"/>
    <w:rsid w:val="0020353D"/>
    <w:rsid w:val="00214CFE"/>
    <w:rsid w:val="002160C9"/>
    <w:rsid w:val="00221BB5"/>
    <w:rsid w:val="002253BB"/>
    <w:rsid w:val="00227517"/>
    <w:rsid w:val="00227A5D"/>
    <w:rsid w:val="00230C45"/>
    <w:rsid w:val="00233442"/>
    <w:rsid w:val="00233A2A"/>
    <w:rsid w:val="002360F5"/>
    <w:rsid w:val="00240AFF"/>
    <w:rsid w:val="00250BA6"/>
    <w:rsid w:val="0025591F"/>
    <w:rsid w:val="002701A4"/>
    <w:rsid w:val="00273566"/>
    <w:rsid w:val="00275A0F"/>
    <w:rsid w:val="00277C46"/>
    <w:rsid w:val="00280721"/>
    <w:rsid w:val="002932A5"/>
    <w:rsid w:val="00295B8E"/>
    <w:rsid w:val="002A1611"/>
    <w:rsid w:val="002A2574"/>
    <w:rsid w:val="002A28ED"/>
    <w:rsid w:val="002B06F2"/>
    <w:rsid w:val="002B2CEB"/>
    <w:rsid w:val="002B4339"/>
    <w:rsid w:val="002B778D"/>
    <w:rsid w:val="002C0F51"/>
    <w:rsid w:val="002C590F"/>
    <w:rsid w:val="002C7695"/>
    <w:rsid w:val="002D5E54"/>
    <w:rsid w:val="002D7DCD"/>
    <w:rsid w:val="002E1220"/>
    <w:rsid w:val="002E2F92"/>
    <w:rsid w:val="002E5EA8"/>
    <w:rsid w:val="002E5F3C"/>
    <w:rsid w:val="002E6867"/>
    <w:rsid w:val="002F151F"/>
    <w:rsid w:val="002F54D8"/>
    <w:rsid w:val="00302900"/>
    <w:rsid w:val="003119D0"/>
    <w:rsid w:val="0031316C"/>
    <w:rsid w:val="00323681"/>
    <w:rsid w:val="00327A46"/>
    <w:rsid w:val="003328D1"/>
    <w:rsid w:val="003342DA"/>
    <w:rsid w:val="00334695"/>
    <w:rsid w:val="0033728A"/>
    <w:rsid w:val="00337B00"/>
    <w:rsid w:val="00344FD0"/>
    <w:rsid w:val="00351332"/>
    <w:rsid w:val="0035581E"/>
    <w:rsid w:val="0035644B"/>
    <w:rsid w:val="00360D12"/>
    <w:rsid w:val="00363D31"/>
    <w:rsid w:val="00365166"/>
    <w:rsid w:val="0037000A"/>
    <w:rsid w:val="0037136D"/>
    <w:rsid w:val="003717D8"/>
    <w:rsid w:val="00375388"/>
    <w:rsid w:val="003763F6"/>
    <w:rsid w:val="00391777"/>
    <w:rsid w:val="00392006"/>
    <w:rsid w:val="003934C4"/>
    <w:rsid w:val="00394F7B"/>
    <w:rsid w:val="00397CBA"/>
    <w:rsid w:val="003A222D"/>
    <w:rsid w:val="003A668A"/>
    <w:rsid w:val="003A756E"/>
    <w:rsid w:val="003B3BEC"/>
    <w:rsid w:val="003B47AD"/>
    <w:rsid w:val="003B5ECE"/>
    <w:rsid w:val="003B66ED"/>
    <w:rsid w:val="003B724A"/>
    <w:rsid w:val="003C033D"/>
    <w:rsid w:val="003C21F7"/>
    <w:rsid w:val="003C3287"/>
    <w:rsid w:val="003C47A3"/>
    <w:rsid w:val="003C73BC"/>
    <w:rsid w:val="003D0AA4"/>
    <w:rsid w:val="003D619C"/>
    <w:rsid w:val="003E4B67"/>
    <w:rsid w:val="003E4E99"/>
    <w:rsid w:val="003E5A1A"/>
    <w:rsid w:val="003F2DF4"/>
    <w:rsid w:val="003F3CDE"/>
    <w:rsid w:val="003F4CF7"/>
    <w:rsid w:val="003F4DF5"/>
    <w:rsid w:val="0040367D"/>
    <w:rsid w:val="00406EDF"/>
    <w:rsid w:val="00410ADE"/>
    <w:rsid w:val="00411A0A"/>
    <w:rsid w:val="00411D83"/>
    <w:rsid w:val="00411D85"/>
    <w:rsid w:val="0041393E"/>
    <w:rsid w:val="00415B6F"/>
    <w:rsid w:val="00415CCD"/>
    <w:rsid w:val="00417DF3"/>
    <w:rsid w:val="00425D75"/>
    <w:rsid w:val="00427D92"/>
    <w:rsid w:val="004340E6"/>
    <w:rsid w:val="00435325"/>
    <w:rsid w:val="00441742"/>
    <w:rsid w:val="00443A4F"/>
    <w:rsid w:val="00446A67"/>
    <w:rsid w:val="004477C9"/>
    <w:rsid w:val="0045798C"/>
    <w:rsid w:val="004579C8"/>
    <w:rsid w:val="00460A62"/>
    <w:rsid w:val="0046429D"/>
    <w:rsid w:val="00464F74"/>
    <w:rsid w:val="004653DC"/>
    <w:rsid w:val="00466458"/>
    <w:rsid w:val="00471571"/>
    <w:rsid w:val="0047236B"/>
    <w:rsid w:val="00474549"/>
    <w:rsid w:val="00485246"/>
    <w:rsid w:val="004866D2"/>
    <w:rsid w:val="00486D7E"/>
    <w:rsid w:val="00491A2E"/>
    <w:rsid w:val="004925EC"/>
    <w:rsid w:val="00495BDB"/>
    <w:rsid w:val="00496AB3"/>
    <w:rsid w:val="004A004A"/>
    <w:rsid w:val="004A7CD6"/>
    <w:rsid w:val="004B033B"/>
    <w:rsid w:val="004B50B0"/>
    <w:rsid w:val="004B5CF7"/>
    <w:rsid w:val="004B62AF"/>
    <w:rsid w:val="004B72F2"/>
    <w:rsid w:val="004C19A5"/>
    <w:rsid w:val="004C277A"/>
    <w:rsid w:val="004C2E6A"/>
    <w:rsid w:val="004C340C"/>
    <w:rsid w:val="004C45A6"/>
    <w:rsid w:val="004D4F29"/>
    <w:rsid w:val="004D66CF"/>
    <w:rsid w:val="004E1E4E"/>
    <w:rsid w:val="004E37C6"/>
    <w:rsid w:val="004E3A06"/>
    <w:rsid w:val="004E3F14"/>
    <w:rsid w:val="004E48E3"/>
    <w:rsid w:val="004F0F12"/>
    <w:rsid w:val="004F2D80"/>
    <w:rsid w:val="004F4431"/>
    <w:rsid w:val="004F6115"/>
    <w:rsid w:val="004F75CD"/>
    <w:rsid w:val="004F7E6C"/>
    <w:rsid w:val="005058EF"/>
    <w:rsid w:val="005076D4"/>
    <w:rsid w:val="0051382D"/>
    <w:rsid w:val="00520567"/>
    <w:rsid w:val="00521DD3"/>
    <w:rsid w:val="00525144"/>
    <w:rsid w:val="00534796"/>
    <w:rsid w:val="00534F97"/>
    <w:rsid w:val="005368C9"/>
    <w:rsid w:val="0054099C"/>
    <w:rsid w:val="00543E39"/>
    <w:rsid w:val="00545576"/>
    <w:rsid w:val="005470E3"/>
    <w:rsid w:val="00553318"/>
    <w:rsid w:val="00556751"/>
    <w:rsid w:val="00556A37"/>
    <w:rsid w:val="00556B13"/>
    <w:rsid w:val="005604FC"/>
    <w:rsid w:val="00562126"/>
    <w:rsid w:val="00566B56"/>
    <w:rsid w:val="00573C49"/>
    <w:rsid w:val="00575FB1"/>
    <w:rsid w:val="005762AF"/>
    <w:rsid w:val="0058197D"/>
    <w:rsid w:val="005826FB"/>
    <w:rsid w:val="00591392"/>
    <w:rsid w:val="005931B3"/>
    <w:rsid w:val="00596B0A"/>
    <w:rsid w:val="0059748B"/>
    <w:rsid w:val="005A1F95"/>
    <w:rsid w:val="005A364B"/>
    <w:rsid w:val="005A5328"/>
    <w:rsid w:val="005A74DB"/>
    <w:rsid w:val="005B136B"/>
    <w:rsid w:val="005C772B"/>
    <w:rsid w:val="005C79C8"/>
    <w:rsid w:val="005D3A41"/>
    <w:rsid w:val="005E1DFA"/>
    <w:rsid w:val="005E6204"/>
    <w:rsid w:val="005E7063"/>
    <w:rsid w:val="005F61AC"/>
    <w:rsid w:val="005F66C0"/>
    <w:rsid w:val="00600DB8"/>
    <w:rsid w:val="00602AD6"/>
    <w:rsid w:val="006049E9"/>
    <w:rsid w:val="00604C02"/>
    <w:rsid w:val="00607F38"/>
    <w:rsid w:val="006111D8"/>
    <w:rsid w:val="00611FF5"/>
    <w:rsid w:val="00624FDF"/>
    <w:rsid w:val="00634665"/>
    <w:rsid w:val="006422B7"/>
    <w:rsid w:val="006422BA"/>
    <w:rsid w:val="00642C84"/>
    <w:rsid w:val="006441C4"/>
    <w:rsid w:val="00645C0E"/>
    <w:rsid w:val="00651280"/>
    <w:rsid w:val="00651552"/>
    <w:rsid w:val="00653897"/>
    <w:rsid w:val="006542BF"/>
    <w:rsid w:val="00656752"/>
    <w:rsid w:val="00657350"/>
    <w:rsid w:val="0066225C"/>
    <w:rsid w:val="006624C6"/>
    <w:rsid w:val="00664A5C"/>
    <w:rsid w:val="00666904"/>
    <w:rsid w:val="00671C96"/>
    <w:rsid w:val="00671FF7"/>
    <w:rsid w:val="00680763"/>
    <w:rsid w:val="006839D4"/>
    <w:rsid w:val="00687788"/>
    <w:rsid w:val="00694548"/>
    <w:rsid w:val="00697379"/>
    <w:rsid w:val="006977B6"/>
    <w:rsid w:val="006B2248"/>
    <w:rsid w:val="006B2270"/>
    <w:rsid w:val="006B536C"/>
    <w:rsid w:val="006B6AC2"/>
    <w:rsid w:val="006B6CF4"/>
    <w:rsid w:val="006C078C"/>
    <w:rsid w:val="006D25D0"/>
    <w:rsid w:val="006D5296"/>
    <w:rsid w:val="006E067C"/>
    <w:rsid w:val="006E26FF"/>
    <w:rsid w:val="006F2BB7"/>
    <w:rsid w:val="006F312A"/>
    <w:rsid w:val="006F648F"/>
    <w:rsid w:val="00700F11"/>
    <w:rsid w:val="0070620E"/>
    <w:rsid w:val="00713E1E"/>
    <w:rsid w:val="007151FC"/>
    <w:rsid w:val="0072131A"/>
    <w:rsid w:val="00722CC9"/>
    <w:rsid w:val="00723D91"/>
    <w:rsid w:val="007276B4"/>
    <w:rsid w:val="007339E7"/>
    <w:rsid w:val="00737A46"/>
    <w:rsid w:val="007567FF"/>
    <w:rsid w:val="00760B4E"/>
    <w:rsid w:val="00760E15"/>
    <w:rsid w:val="00760E8E"/>
    <w:rsid w:val="0076291C"/>
    <w:rsid w:val="00765E8E"/>
    <w:rsid w:val="00774F0B"/>
    <w:rsid w:val="00775FBA"/>
    <w:rsid w:val="007816CE"/>
    <w:rsid w:val="00781883"/>
    <w:rsid w:val="00783E7C"/>
    <w:rsid w:val="00784C8A"/>
    <w:rsid w:val="00784D30"/>
    <w:rsid w:val="00785175"/>
    <w:rsid w:val="00785B24"/>
    <w:rsid w:val="00796EDE"/>
    <w:rsid w:val="00797F8C"/>
    <w:rsid w:val="007A00E5"/>
    <w:rsid w:val="007A575D"/>
    <w:rsid w:val="007D1845"/>
    <w:rsid w:val="007D1C2A"/>
    <w:rsid w:val="007D2225"/>
    <w:rsid w:val="007D7D23"/>
    <w:rsid w:val="007E15E0"/>
    <w:rsid w:val="007E3A73"/>
    <w:rsid w:val="007E3CDA"/>
    <w:rsid w:val="007F11FC"/>
    <w:rsid w:val="007F3F32"/>
    <w:rsid w:val="00802689"/>
    <w:rsid w:val="0080597E"/>
    <w:rsid w:val="00805A1A"/>
    <w:rsid w:val="0080618E"/>
    <w:rsid w:val="00807029"/>
    <w:rsid w:val="008072F6"/>
    <w:rsid w:val="008115F4"/>
    <w:rsid w:val="00812411"/>
    <w:rsid w:val="00821E8A"/>
    <w:rsid w:val="008221EB"/>
    <w:rsid w:val="00833136"/>
    <w:rsid w:val="008369F5"/>
    <w:rsid w:val="008409AC"/>
    <w:rsid w:val="00845B4A"/>
    <w:rsid w:val="00852765"/>
    <w:rsid w:val="00854A44"/>
    <w:rsid w:val="0085658F"/>
    <w:rsid w:val="00863962"/>
    <w:rsid w:val="008705ED"/>
    <w:rsid w:val="00874BA6"/>
    <w:rsid w:val="00876B58"/>
    <w:rsid w:val="00880AD2"/>
    <w:rsid w:val="00880BF5"/>
    <w:rsid w:val="00892904"/>
    <w:rsid w:val="008A20D0"/>
    <w:rsid w:val="008B039D"/>
    <w:rsid w:val="008B06D7"/>
    <w:rsid w:val="008B2E62"/>
    <w:rsid w:val="008B3791"/>
    <w:rsid w:val="008B3F9A"/>
    <w:rsid w:val="008B4179"/>
    <w:rsid w:val="008B4A5C"/>
    <w:rsid w:val="008B74C2"/>
    <w:rsid w:val="008C0166"/>
    <w:rsid w:val="008C7A22"/>
    <w:rsid w:val="008D0C6B"/>
    <w:rsid w:val="008D17D7"/>
    <w:rsid w:val="008D253B"/>
    <w:rsid w:val="008D69F9"/>
    <w:rsid w:val="008E01A9"/>
    <w:rsid w:val="008E106A"/>
    <w:rsid w:val="008E236B"/>
    <w:rsid w:val="008E270A"/>
    <w:rsid w:val="008E31C1"/>
    <w:rsid w:val="008E438D"/>
    <w:rsid w:val="008E6698"/>
    <w:rsid w:val="008F76B3"/>
    <w:rsid w:val="00901796"/>
    <w:rsid w:val="00904981"/>
    <w:rsid w:val="009055DE"/>
    <w:rsid w:val="0090632C"/>
    <w:rsid w:val="009070C8"/>
    <w:rsid w:val="009132D2"/>
    <w:rsid w:val="00913584"/>
    <w:rsid w:val="00913DDA"/>
    <w:rsid w:val="00914C8C"/>
    <w:rsid w:val="00920930"/>
    <w:rsid w:val="0092682A"/>
    <w:rsid w:val="0093665A"/>
    <w:rsid w:val="00943714"/>
    <w:rsid w:val="00944A40"/>
    <w:rsid w:val="009508FF"/>
    <w:rsid w:val="0095531D"/>
    <w:rsid w:val="00960C80"/>
    <w:rsid w:val="00962957"/>
    <w:rsid w:val="00962DC3"/>
    <w:rsid w:val="009675E0"/>
    <w:rsid w:val="00984729"/>
    <w:rsid w:val="00986A4B"/>
    <w:rsid w:val="00991A37"/>
    <w:rsid w:val="009934C5"/>
    <w:rsid w:val="0099377A"/>
    <w:rsid w:val="0099380B"/>
    <w:rsid w:val="009979B5"/>
    <w:rsid w:val="009A27C6"/>
    <w:rsid w:val="009A368A"/>
    <w:rsid w:val="009A4962"/>
    <w:rsid w:val="009B1A1D"/>
    <w:rsid w:val="009B2DC1"/>
    <w:rsid w:val="009C0EFC"/>
    <w:rsid w:val="009C11CE"/>
    <w:rsid w:val="009C421F"/>
    <w:rsid w:val="009C590F"/>
    <w:rsid w:val="009D7248"/>
    <w:rsid w:val="009E09DB"/>
    <w:rsid w:val="009E240C"/>
    <w:rsid w:val="009E294E"/>
    <w:rsid w:val="009E496F"/>
    <w:rsid w:val="009F1092"/>
    <w:rsid w:val="009F11C0"/>
    <w:rsid w:val="009F28C5"/>
    <w:rsid w:val="009F638D"/>
    <w:rsid w:val="009F6CA6"/>
    <w:rsid w:val="009F7F9E"/>
    <w:rsid w:val="00A0572A"/>
    <w:rsid w:val="00A069E8"/>
    <w:rsid w:val="00A06BB6"/>
    <w:rsid w:val="00A20AEE"/>
    <w:rsid w:val="00A20F93"/>
    <w:rsid w:val="00A23CF2"/>
    <w:rsid w:val="00A3622F"/>
    <w:rsid w:val="00A40F2B"/>
    <w:rsid w:val="00A4446C"/>
    <w:rsid w:val="00A44866"/>
    <w:rsid w:val="00A46B28"/>
    <w:rsid w:val="00A47E8A"/>
    <w:rsid w:val="00A51D18"/>
    <w:rsid w:val="00A52DAE"/>
    <w:rsid w:val="00A55411"/>
    <w:rsid w:val="00A557EC"/>
    <w:rsid w:val="00A561C9"/>
    <w:rsid w:val="00A60DAB"/>
    <w:rsid w:val="00A6366C"/>
    <w:rsid w:val="00A6443C"/>
    <w:rsid w:val="00A6744D"/>
    <w:rsid w:val="00A7085D"/>
    <w:rsid w:val="00A71F25"/>
    <w:rsid w:val="00A72D71"/>
    <w:rsid w:val="00A737E2"/>
    <w:rsid w:val="00A7547F"/>
    <w:rsid w:val="00A77EDA"/>
    <w:rsid w:val="00A81DCE"/>
    <w:rsid w:val="00A84609"/>
    <w:rsid w:val="00A84DEC"/>
    <w:rsid w:val="00A85C95"/>
    <w:rsid w:val="00A87287"/>
    <w:rsid w:val="00A91506"/>
    <w:rsid w:val="00A9464D"/>
    <w:rsid w:val="00A956DF"/>
    <w:rsid w:val="00AA1488"/>
    <w:rsid w:val="00AA153E"/>
    <w:rsid w:val="00AA2F14"/>
    <w:rsid w:val="00AA4173"/>
    <w:rsid w:val="00AA4885"/>
    <w:rsid w:val="00AB169A"/>
    <w:rsid w:val="00AB1819"/>
    <w:rsid w:val="00AB279E"/>
    <w:rsid w:val="00AB2FFF"/>
    <w:rsid w:val="00AC257E"/>
    <w:rsid w:val="00AC3006"/>
    <w:rsid w:val="00AE06EE"/>
    <w:rsid w:val="00AE4A07"/>
    <w:rsid w:val="00AE6850"/>
    <w:rsid w:val="00AF2721"/>
    <w:rsid w:val="00B001BC"/>
    <w:rsid w:val="00B1539E"/>
    <w:rsid w:val="00B163C7"/>
    <w:rsid w:val="00B17DF2"/>
    <w:rsid w:val="00B20581"/>
    <w:rsid w:val="00B21D38"/>
    <w:rsid w:val="00B22072"/>
    <w:rsid w:val="00B306F9"/>
    <w:rsid w:val="00B3265E"/>
    <w:rsid w:val="00B32E7C"/>
    <w:rsid w:val="00B411D2"/>
    <w:rsid w:val="00B432B6"/>
    <w:rsid w:val="00B5055D"/>
    <w:rsid w:val="00B537BD"/>
    <w:rsid w:val="00B56440"/>
    <w:rsid w:val="00B57AC2"/>
    <w:rsid w:val="00B633F2"/>
    <w:rsid w:val="00B64FF6"/>
    <w:rsid w:val="00B65035"/>
    <w:rsid w:val="00B65370"/>
    <w:rsid w:val="00B70244"/>
    <w:rsid w:val="00B7330E"/>
    <w:rsid w:val="00B734C1"/>
    <w:rsid w:val="00B85AC1"/>
    <w:rsid w:val="00B86FA7"/>
    <w:rsid w:val="00B92068"/>
    <w:rsid w:val="00B96E22"/>
    <w:rsid w:val="00BA1455"/>
    <w:rsid w:val="00BA1489"/>
    <w:rsid w:val="00BA63E5"/>
    <w:rsid w:val="00BA715B"/>
    <w:rsid w:val="00BB13E7"/>
    <w:rsid w:val="00BB6425"/>
    <w:rsid w:val="00BB7A1C"/>
    <w:rsid w:val="00BC1B78"/>
    <w:rsid w:val="00BC7505"/>
    <w:rsid w:val="00BD0FA7"/>
    <w:rsid w:val="00BD50BF"/>
    <w:rsid w:val="00BD63F4"/>
    <w:rsid w:val="00BE03CF"/>
    <w:rsid w:val="00BE0A21"/>
    <w:rsid w:val="00BE1AA7"/>
    <w:rsid w:val="00BE2D60"/>
    <w:rsid w:val="00BF01E6"/>
    <w:rsid w:val="00BF2BA4"/>
    <w:rsid w:val="00C02E9B"/>
    <w:rsid w:val="00C032B1"/>
    <w:rsid w:val="00C03DD6"/>
    <w:rsid w:val="00C05AEF"/>
    <w:rsid w:val="00C06C5F"/>
    <w:rsid w:val="00C10264"/>
    <w:rsid w:val="00C242A2"/>
    <w:rsid w:val="00C3040B"/>
    <w:rsid w:val="00C3293D"/>
    <w:rsid w:val="00C33776"/>
    <w:rsid w:val="00C33F2C"/>
    <w:rsid w:val="00C36229"/>
    <w:rsid w:val="00C40CF0"/>
    <w:rsid w:val="00C51152"/>
    <w:rsid w:val="00C5612C"/>
    <w:rsid w:val="00C605F9"/>
    <w:rsid w:val="00C64A15"/>
    <w:rsid w:val="00C67928"/>
    <w:rsid w:val="00C67943"/>
    <w:rsid w:val="00C71411"/>
    <w:rsid w:val="00C72CFB"/>
    <w:rsid w:val="00C7575D"/>
    <w:rsid w:val="00C82363"/>
    <w:rsid w:val="00C85BD3"/>
    <w:rsid w:val="00C862A3"/>
    <w:rsid w:val="00C900B0"/>
    <w:rsid w:val="00C97A68"/>
    <w:rsid w:val="00CA2C1A"/>
    <w:rsid w:val="00CB4D5B"/>
    <w:rsid w:val="00CB5D7D"/>
    <w:rsid w:val="00CB5FD8"/>
    <w:rsid w:val="00CB7451"/>
    <w:rsid w:val="00CC1478"/>
    <w:rsid w:val="00CC4AD3"/>
    <w:rsid w:val="00CC74C8"/>
    <w:rsid w:val="00CC7BD0"/>
    <w:rsid w:val="00CC7DC4"/>
    <w:rsid w:val="00CD1552"/>
    <w:rsid w:val="00CE07F0"/>
    <w:rsid w:val="00CE3665"/>
    <w:rsid w:val="00CE696D"/>
    <w:rsid w:val="00CF1EA1"/>
    <w:rsid w:val="00CF357C"/>
    <w:rsid w:val="00CF3ED1"/>
    <w:rsid w:val="00CF46BA"/>
    <w:rsid w:val="00CF679C"/>
    <w:rsid w:val="00CF6AF8"/>
    <w:rsid w:val="00D01541"/>
    <w:rsid w:val="00D01EB5"/>
    <w:rsid w:val="00D02AD1"/>
    <w:rsid w:val="00D04455"/>
    <w:rsid w:val="00D06151"/>
    <w:rsid w:val="00D076A6"/>
    <w:rsid w:val="00D15BDB"/>
    <w:rsid w:val="00D173BE"/>
    <w:rsid w:val="00D22D11"/>
    <w:rsid w:val="00D30CD6"/>
    <w:rsid w:val="00D3130C"/>
    <w:rsid w:val="00D330B7"/>
    <w:rsid w:val="00D35B5C"/>
    <w:rsid w:val="00D40D71"/>
    <w:rsid w:val="00D43192"/>
    <w:rsid w:val="00D466D1"/>
    <w:rsid w:val="00D46DFF"/>
    <w:rsid w:val="00D47A1B"/>
    <w:rsid w:val="00D51277"/>
    <w:rsid w:val="00D52677"/>
    <w:rsid w:val="00D5540A"/>
    <w:rsid w:val="00D573F1"/>
    <w:rsid w:val="00D634B8"/>
    <w:rsid w:val="00D6708F"/>
    <w:rsid w:val="00D671AD"/>
    <w:rsid w:val="00D72D57"/>
    <w:rsid w:val="00D75617"/>
    <w:rsid w:val="00D77F8E"/>
    <w:rsid w:val="00D84385"/>
    <w:rsid w:val="00D84549"/>
    <w:rsid w:val="00D85E89"/>
    <w:rsid w:val="00D86224"/>
    <w:rsid w:val="00D915D5"/>
    <w:rsid w:val="00D92B26"/>
    <w:rsid w:val="00D95577"/>
    <w:rsid w:val="00DA0AA1"/>
    <w:rsid w:val="00DA0B7E"/>
    <w:rsid w:val="00DA1098"/>
    <w:rsid w:val="00DA5CEC"/>
    <w:rsid w:val="00DA6998"/>
    <w:rsid w:val="00DA6BC0"/>
    <w:rsid w:val="00DA6EC9"/>
    <w:rsid w:val="00DA7708"/>
    <w:rsid w:val="00DB03CF"/>
    <w:rsid w:val="00DB1CBA"/>
    <w:rsid w:val="00DB2D16"/>
    <w:rsid w:val="00DB59B6"/>
    <w:rsid w:val="00DB7D69"/>
    <w:rsid w:val="00DC3FE8"/>
    <w:rsid w:val="00DC41B4"/>
    <w:rsid w:val="00DD5028"/>
    <w:rsid w:val="00DD6672"/>
    <w:rsid w:val="00DD7DC0"/>
    <w:rsid w:val="00DE12E4"/>
    <w:rsid w:val="00DE3033"/>
    <w:rsid w:val="00DE51DA"/>
    <w:rsid w:val="00DE571D"/>
    <w:rsid w:val="00DE78AD"/>
    <w:rsid w:val="00DF3422"/>
    <w:rsid w:val="00DF601F"/>
    <w:rsid w:val="00E02A09"/>
    <w:rsid w:val="00E07157"/>
    <w:rsid w:val="00E11005"/>
    <w:rsid w:val="00E121C2"/>
    <w:rsid w:val="00E143FB"/>
    <w:rsid w:val="00E14D8E"/>
    <w:rsid w:val="00E1620B"/>
    <w:rsid w:val="00E16877"/>
    <w:rsid w:val="00E17D61"/>
    <w:rsid w:val="00E22B1B"/>
    <w:rsid w:val="00E262D1"/>
    <w:rsid w:val="00E272A6"/>
    <w:rsid w:val="00E4015E"/>
    <w:rsid w:val="00E43CE7"/>
    <w:rsid w:val="00E44A13"/>
    <w:rsid w:val="00E45291"/>
    <w:rsid w:val="00E455DA"/>
    <w:rsid w:val="00E512BE"/>
    <w:rsid w:val="00E5756D"/>
    <w:rsid w:val="00E6106E"/>
    <w:rsid w:val="00E62F84"/>
    <w:rsid w:val="00E63B52"/>
    <w:rsid w:val="00E70B6D"/>
    <w:rsid w:val="00E72FAB"/>
    <w:rsid w:val="00E7338D"/>
    <w:rsid w:val="00E77046"/>
    <w:rsid w:val="00E81E11"/>
    <w:rsid w:val="00E82837"/>
    <w:rsid w:val="00E90C06"/>
    <w:rsid w:val="00E928D9"/>
    <w:rsid w:val="00E9633C"/>
    <w:rsid w:val="00E97690"/>
    <w:rsid w:val="00EA02A6"/>
    <w:rsid w:val="00EA214E"/>
    <w:rsid w:val="00EA3B21"/>
    <w:rsid w:val="00EB22EE"/>
    <w:rsid w:val="00EB26C9"/>
    <w:rsid w:val="00EB781C"/>
    <w:rsid w:val="00EC0073"/>
    <w:rsid w:val="00EC014F"/>
    <w:rsid w:val="00EC5018"/>
    <w:rsid w:val="00ED0F5F"/>
    <w:rsid w:val="00ED3568"/>
    <w:rsid w:val="00ED6F68"/>
    <w:rsid w:val="00ED7F7B"/>
    <w:rsid w:val="00EE2F96"/>
    <w:rsid w:val="00EE36FF"/>
    <w:rsid w:val="00EF343E"/>
    <w:rsid w:val="00EF7F27"/>
    <w:rsid w:val="00F01663"/>
    <w:rsid w:val="00F074B8"/>
    <w:rsid w:val="00F07747"/>
    <w:rsid w:val="00F11088"/>
    <w:rsid w:val="00F11168"/>
    <w:rsid w:val="00F114BA"/>
    <w:rsid w:val="00F2621C"/>
    <w:rsid w:val="00F26AE4"/>
    <w:rsid w:val="00F34E7F"/>
    <w:rsid w:val="00F36FA8"/>
    <w:rsid w:val="00F424B5"/>
    <w:rsid w:val="00F424D7"/>
    <w:rsid w:val="00F50BAD"/>
    <w:rsid w:val="00F54D96"/>
    <w:rsid w:val="00F56D38"/>
    <w:rsid w:val="00F57CA4"/>
    <w:rsid w:val="00F62752"/>
    <w:rsid w:val="00F6489F"/>
    <w:rsid w:val="00F64AA9"/>
    <w:rsid w:val="00F65E86"/>
    <w:rsid w:val="00F6680A"/>
    <w:rsid w:val="00F67010"/>
    <w:rsid w:val="00F735F8"/>
    <w:rsid w:val="00F75792"/>
    <w:rsid w:val="00F76AA2"/>
    <w:rsid w:val="00F84441"/>
    <w:rsid w:val="00F84C24"/>
    <w:rsid w:val="00F9060D"/>
    <w:rsid w:val="00F90F9F"/>
    <w:rsid w:val="00F91A7F"/>
    <w:rsid w:val="00F931D2"/>
    <w:rsid w:val="00F93EDE"/>
    <w:rsid w:val="00F94942"/>
    <w:rsid w:val="00FA364D"/>
    <w:rsid w:val="00FA67A2"/>
    <w:rsid w:val="00FA7199"/>
    <w:rsid w:val="00FB1DA4"/>
    <w:rsid w:val="00FB3BCF"/>
    <w:rsid w:val="00FB70D4"/>
    <w:rsid w:val="00FB7577"/>
    <w:rsid w:val="00FC7A29"/>
    <w:rsid w:val="00FD0B0A"/>
    <w:rsid w:val="00FD480F"/>
    <w:rsid w:val="00FD58CD"/>
    <w:rsid w:val="00FE0F76"/>
    <w:rsid w:val="00FE498C"/>
    <w:rsid w:val="00FE49F2"/>
    <w:rsid w:val="00FF07FD"/>
    <w:rsid w:val="00FF312B"/>
    <w:rsid w:val="00FF3E92"/>
    <w:rsid w:val="00FF72C1"/>
    <w:rsid w:val="00FF7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951A0"/>
  <w15:chartTrackingRefBased/>
  <w15:docId w15:val="{D658A099-6995-4647-BD83-ABF399AC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033B"/>
    <w:pPr>
      <w:ind w:left="720"/>
      <w:contextualSpacing/>
    </w:pPr>
  </w:style>
  <w:style w:type="paragraph" w:styleId="Header">
    <w:name w:val="header"/>
    <w:basedOn w:val="Normal"/>
    <w:link w:val="HeaderChar"/>
    <w:uiPriority w:val="99"/>
    <w:unhideWhenUsed/>
    <w:rsid w:val="00534F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F97"/>
  </w:style>
  <w:style w:type="paragraph" w:styleId="Footer">
    <w:name w:val="footer"/>
    <w:basedOn w:val="Normal"/>
    <w:link w:val="FooterChar"/>
    <w:uiPriority w:val="99"/>
    <w:unhideWhenUsed/>
    <w:rsid w:val="00534F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084314">
      <w:bodyDiv w:val="1"/>
      <w:marLeft w:val="0"/>
      <w:marRight w:val="0"/>
      <w:marTop w:val="0"/>
      <w:marBottom w:val="0"/>
      <w:divBdr>
        <w:top w:val="none" w:sz="0" w:space="0" w:color="auto"/>
        <w:left w:val="none" w:sz="0" w:space="0" w:color="auto"/>
        <w:bottom w:val="none" w:sz="0" w:space="0" w:color="auto"/>
        <w:right w:val="none" w:sz="0" w:space="0" w:color="auto"/>
      </w:divBdr>
      <w:divsChild>
        <w:div w:id="484053747">
          <w:marLeft w:val="0"/>
          <w:marRight w:val="0"/>
          <w:marTop w:val="0"/>
          <w:marBottom w:val="0"/>
          <w:divBdr>
            <w:top w:val="none" w:sz="0" w:space="0" w:color="auto"/>
            <w:left w:val="none" w:sz="0" w:space="0" w:color="auto"/>
            <w:bottom w:val="none" w:sz="0" w:space="0" w:color="auto"/>
            <w:right w:val="none" w:sz="0" w:space="0" w:color="auto"/>
          </w:divBdr>
          <w:divsChild>
            <w:div w:id="164906687">
              <w:marLeft w:val="0"/>
              <w:marRight w:val="0"/>
              <w:marTop w:val="0"/>
              <w:marBottom w:val="0"/>
              <w:divBdr>
                <w:top w:val="none" w:sz="0" w:space="0" w:color="auto"/>
                <w:left w:val="none" w:sz="0" w:space="0" w:color="auto"/>
                <w:bottom w:val="none" w:sz="0" w:space="0" w:color="auto"/>
                <w:right w:val="none" w:sz="0" w:space="0" w:color="auto"/>
              </w:divBdr>
              <w:divsChild>
                <w:div w:id="193158131">
                  <w:marLeft w:val="0"/>
                  <w:marRight w:val="0"/>
                  <w:marTop w:val="0"/>
                  <w:marBottom w:val="0"/>
                  <w:divBdr>
                    <w:top w:val="none" w:sz="0" w:space="0" w:color="auto"/>
                    <w:left w:val="none" w:sz="0" w:space="0" w:color="auto"/>
                    <w:bottom w:val="none" w:sz="0" w:space="0" w:color="auto"/>
                    <w:right w:val="none" w:sz="0" w:space="0" w:color="auto"/>
                  </w:divBdr>
                  <w:divsChild>
                    <w:div w:id="196715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aPalmer\AppData\Local\Microsoft\Windows\INetCache\Content.Outlook\77AWAGC5\1%20Principals%20Worksheet_Curriculum_Pastoral%20Needs%20Analysi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975911009E5ED48B5FA5126940A70BA" ma:contentTypeVersion="19" ma:contentTypeDescription="Create a new document." ma:contentTypeScope="" ma:versionID="85a366d0d664076dc97c077de158aa89">
  <xsd:schema xmlns:xsd="http://www.w3.org/2001/XMLSchema" xmlns:xs="http://www.w3.org/2001/XMLSchema" xmlns:p="http://schemas.microsoft.com/office/2006/metadata/properties" xmlns:ns2="008f9b6a-2c6c-47a3-9800-ef714bd9f195" xmlns:ns3="17a8c9c0-e73d-4b2c-bab1-a221a98fc72b" targetNamespace="http://schemas.microsoft.com/office/2006/metadata/properties" ma:root="true" ma:fieldsID="68d77bb6d4d4e25b5c3a91835365c35f" ns2:_="" ns3:_="">
    <xsd:import namespace="008f9b6a-2c6c-47a3-9800-ef714bd9f195"/>
    <xsd:import namespace="17a8c9c0-e73d-4b2c-bab1-a221a98fc72b"/>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a8c9c0-e73d-4b2c-bab1-a221a98fc72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17a8c9c0-e73d-4b2c-bab1-a221a98fc72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7FEC7F-41F2-4098-9BBD-3E1FCE780B38}">
  <ds:schemaRefs>
    <ds:schemaRef ds:uri="http://schemas.microsoft.com/sharepoint/v3/contenttype/forms"/>
  </ds:schemaRefs>
</ds:datastoreItem>
</file>

<file path=customXml/itemProps2.xml><?xml version="1.0" encoding="utf-8"?>
<ds:datastoreItem xmlns:ds="http://schemas.openxmlformats.org/officeDocument/2006/customXml" ds:itemID="{773D0D64-561F-4DDE-8FBB-626A580F9D45}">
  <ds:schemaRefs>
    <ds:schemaRef ds:uri="http://schemas.openxmlformats.org/officeDocument/2006/bibliography"/>
  </ds:schemaRefs>
</ds:datastoreItem>
</file>

<file path=customXml/itemProps3.xml><?xml version="1.0" encoding="utf-8"?>
<ds:datastoreItem xmlns:ds="http://schemas.openxmlformats.org/officeDocument/2006/customXml" ds:itemID="{C90D9438-0453-4A5A-A249-3982CEC15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17a8c9c0-e73d-4b2c-bab1-a221a98fc7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A66DC7-16CF-43E7-B213-5A86223742CB}">
  <ds:schemaRefs>
    <ds:schemaRef ds:uri="http://purl.org/dc/terms/"/>
    <ds:schemaRef ds:uri="008f9b6a-2c6c-47a3-9800-ef714bd9f195"/>
    <ds:schemaRef ds:uri="http://schemas.microsoft.com/office/2006/documentManagement/types"/>
    <ds:schemaRef ds:uri="http://schemas.microsoft.com/office/infopath/2007/PartnerControls"/>
    <ds:schemaRef ds:uri="http://purl.org/dc/elements/1.1/"/>
    <ds:schemaRef ds:uri="http://schemas.microsoft.com/office/2006/metadata/properties"/>
    <ds:schemaRef ds:uri="17a8c9c0-e73d-4b2c-bab1-a221a98fc72b"/>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1 Principals Worksheet_Curriculum_Pastoral Needs Analysis</Template>
  <TotalTime>0</TotalTime>
  <Pages>11</Pages>
  <Words>1693</Words>
  <Characters>9231</Characters>
  <Application>Microsoft Office Word</Application>
  <DocSecurity>0</DocSecurity>
  <Lines>769</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Palmer</dc:creator>
  <cp:keywords/>
  <dc:description/>
  <cp:lastModifiedBy>Arja Pinkney</cp:lastModifiedBy>
  <cp:revision>2</cp:revision>
  <dcterms:created xsi:type="dcterms:W3CDTF">2022-10-13T19:50:00Z</dcterms:created>
  <dcterms:modified xsi:type="dcterms:W3CDTF">2022-10-13T19:50:00Z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0x010100DA250F2A58126147817B69E8DD64449B</vt:lpwstr>
  </property>
  <property fmtid="{D5CDD505-2E9C-101B-9397-08002B2CF9AE}" pid="3" name="GrammarlyDocumentId">
    <vt:lpwstr>115119f6a55373470987cda70d0340fe29fe14d1fc7a25ad81d46916e288bf14</vt:lpwstr>
  </property>
</Properties>
</file>